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499640014"/>
    <w:bookmarkStart w:id="1" w:name="_Hlk499114049"/>
    <w:p w14:paraId="3D685BCA" w14:textId="56BC6E9F" w:rsidR="00795834" w:rsidRPr="00C51CA1" w:rsidRDefault="00795834" w:rsidP="00C51CA1">
      <w:pPr>
        <w:contextualSpacing/>
        <w:jc w:val="both"/>
        <w:rPr>
          <w:rFonts w:ascii="Arial" w:hAnsi="Arial" w:cs="Arial"/>
          <w:b/>
          <w:bCs/>
          <w:sz w:val="22"/>
          <w:szCs w:val="22"/>
        </w:rPr>
      </w:pPr>
      <w:r w:rsidRPr="00C51CA1">
        <w:rPr>
          <w:noProof/>
          <w:sz w:val="22"/>
          <w:szCs w:val="22"/>
        </w:rPr>
        <mc:AlternateContent>
          <mc:Choice Requires="wps">
            <w:drawing>
              <wp:anchor distT="0" distB="0" distL="114300" distR="114300" simplePos="0" relativeHeight="251660288" behindDoc="1" locked="0" layoutInCell="1" allowOverlap="1" wp14:anchorId="2B36D4FD" wp14:editId="1506C496">
                <wp:simplePos x="0" y="0"/>
                <wp:positionH relativeFrom="column">
                  <wp:posOffset>3361055</wp:posOffset>
                </wp:positionH>
                <wp:positionV relativeFrom="paragraph">
                  <wp:posOffset>-713740</wp:posOffset>
                </wp:positionV>
                <wp:extent cx="2628000" cy="360000"/>
                <wp:effectExtent l="0" t="0" r="20320" b="2159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000" cy="360000"/>
                        </a:xfrm>
                        <a:prstGeom prst="rect">
                          <a:avLst/>
                        </a:prstGeom>
                        <a:solidFill>
                          <a:srgbClr val="FFFFFF"/>
                        </a:solidFill>
                        <a:ln w="9525">
                          <a:solidFill>
                            <a:srgbClr val="000000"/>
                          </a:solidFill>
                          <a:miter lim="800000"/>
                          <a:headEnd/>
                          <a:tailEnd/>
                        </a:ln>
                      </wps:spPr>
                      <wps:txbx>
                        <w:txbxContent>
                          <w:p w14:paraId="0F434577" w14:textId="77777777" w:rsidR="00795834" w:rsidRPr="009503BC" w:rsidRDefault="00795834" w:rsidP="00795834">
                            <w:pPr>
                              <w:jc w:val="center"/>
                              <w:rPr>
                                <w:rFonts w:ascii="Arial" w:hAnsi="Arial" w:cs="Arial"/>
                                <w:b/>
                                <w:sz w:val="20"/>
                                <w:szCs w:val="20"/>
                              </w:rPr>
                            </w:pPr>
                            <w:r w:rsidRPr="009503BC">
                              <w:rPr>
                                <w:rFonts w:ascii="Arial" w:hAnsi="Arial" w:cs="Arial"/>
                                <w:b/>
                                <w:sz w:val="20"/>
                                <w:szCs w:val="20"/>
                              </w:rPr>
                              <w:t>ANEXO II</w:t>
                            </w:r>
                          </w:p>
                          <w:p w14:paraId="22CC980F" w14:textId="77777777" w:rsidR="00795834" w:rsidRPr="009503BC" w:rsidRDefault="00795834" w:rsidP="00795834">
                            <w:pPr>
                              <w:jc w:val="center"/>
                              <w:rPr>
                                <w:rFonts w:ascii="Arial" w:hAnsi="Arial" w:cs="Arial"/>
                                <w:b/>
                                <w:sz w:val="16"/>
                                <w:szCs w:val="16"/>
                              </w:rPr>
                            </w:pPr>
                            <w:r w:rsidRPr="009503BC">
                              <w:rPr>
                                <w:rFonts w:ascii="Arial" w:hAnsi="Arial" w:cs="Arial"/>
                                <w:b/>
                                <w:sz w:val="16"/>
                                <w:szCs w:val="16"/>
                              </w:rPr>
                              <w:t>SUBVENCIONES VIVIENDA RURAL JOVEN</w:t>
                            </w:r>
                          </w:p>
                          <w:p w14:paraId="1DF24946" w14:textId="77777777" w:rsidR="00795834" w:rsidRPr="00A658E6" w:rsidRDefault="00795834" w:rsidP="00795834">
                            <w:pPr>
                              <w:jc w:val="center"/>
                              <w:rPr>
                                <w:rFonts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6D4FD" id="_x0000_t202" coordsize="21600,21600" o:spt="202" path="m,l,21600r21600,l21600,xe">
                <v:stroke joinstyle="miter"/>
                <v:path gradientshapeok="t" o:connecttype="rect"/>
              </v:shapetype>
              <v:shape id="Cuadro de texto 8" o:spid="_x0000_s1026" type="#_x0000_t202" style="position:absolute;left:0;text-align:left;margin-left:264.65pt;margin-top:-56.2pt;width:206.95pt;height:2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">
                <v:textbox>
                  <w:txbxContent>
                    <w:p w14:paraId="0F434577" w14:textId="77777777" w:rsidR="00795834" w:rsidRPr="009503BC" w:rsidRDefault="00795834" w:rsidP="00795834">
                      <w:pPr>
                        <w:jc w:val="center"/>
                        <w:rPr>
                          <w:rFonts w:ascii="Arial" w:hAnsi="Arial" w:cs="Arial"/>
                          <w:b/>
                          <w:sz w:val="20"/>
                          <w:szCs w:val="20"/>
                        </w:rPr>
                      </w:pPr>
                      <w:r w:rsidRPr="009503BC">
                        <w:rPr>
                          <w:rFonts w:ascii="Arial" w:hAnsi="Arial" w:cs="Arial"/>
                          <w:b/>
                          <w:sz w:val="20"/>
                          <w:szCs w:val="20"/>
                        </w:rPr>
                        <w:t>ANEXO II</w:t>
                      </w:r>
                    </w:p>
                    <w:p w14:paraId="22CC980F" w14:textId="77777777" w:rsidR="00795834" w:rsidRPr="009503BC" w:rsidRDefault="00795834" w:rsidP="00795834">
                      <w:pPr>
                        <w:jc w:val="center"/>
                        <w:rPr>
                          <w:rFonts w:ascii="Arial" w:hAnsi="Arial" w:cs="Arial"/>
                          <w:b/>
                          <w:sz w:val="16"/>
                          <w:szCs w:val="16"/>
                        </w:rPr>
                      </w:pPr>
                      <w:r w:rsidRPr="009503BC">
                        <w:rPr>
                          <w:rFonts w:ascii="Arial" w:hAnsi="Arial" w:cs="Arial"/>
                          <w:b/>
                          <w:sz w:val="16"/>
                          <w:szCs w:val="16"/>
                        </w:rPr>
                        <w:t>SUBVENCIONES VIVIENDA RURAL JOVEN</w:t>
                      </w:r>
                    </w:p>
                    <w:p w14:paraId="1DF24946" w14:textId="77777777" w:rsidR="00795834" w:rsidRPr="00A658E6" w:rsidRDefault="00795834" w:rsidP="00795834">
                      <w:pPr>
                        <w:jc w:val="center"/>
                        <w:rPr>
                          <w:rFonts w:cs="Arial"/>
                          <w:b/>
                          <w:sz w:val="16"/>
                          <w:szCs w:val="16"/>
                        </w:rPr>
                      </w:pPr>
                    </w:p>
                  </w:txbxContent>
                </v:textbox>
              </v:shape>
            </w:pict>
          </mc:Fallback>
        </mc:AlternateContent>
      </w:r>
      <w:r w:rsidRPr="00C51CA1">
        <w:rPr>
          <w:rFonts w:ascii="Arial" w:eastAsiaTheme="minorHAnsi" w:hAnsi="Arial" w:cs="Arial"/>
          <w:b/>
          <w:bCs/>
          <w:sz w:val="22"/>
          <w:szCs w:val="22"/>
          <w:lang w:eastAsia="en-US"/>
        </w:rPr>
        <w:t xml:space="preserve">DECLARACIÓN RESPONSABLE DEL </w:t>
      </w:r>
      <w:r w:rsidRPr="00C51CA1">
        <w:rPr>
          <w:rFonts w:ascii="Arial" w:hAnsi="Arial" w:cs="Arial"/>
          <w:b/>
          <w:bCs/>
          <w:sz w:val="22"/>
          <w:szCs w:val="22"/>
        </w:rPr>
        <w:t>CUMPLIMIENTO DE LOS REQUISITOS PARA OBTENER LA CONDICIÓN DE BENEFICIARIO/A</w:t>
      </w:r>
    </w:p>
    <w:p w14:paraId="67962BBF" w14:textId="77777777" w:rsidR="00795834" w:rsidRPr="00C51CA1" w:rsidRDefault="00795834" w:rsidP="00795834">
      <w:pPr>
        <w:jc w:val="center"/>
        <w:rPr>
          <w:rFonts w:ascii="Arial" w:hAnsi="Arial" w:cs="Arial"/>
          <w:b/>
          <w:bCs/>
          <w:sz w:val="22"/>
          <w:szCs w:val="22"/>
        </w:rPr>
      </w:pPr>
    </w:p>
    <w:p w14:paraId="071936A7" w14:textId="77777777" w:rsidR="00795834" w:rsidRPr="00C51CA1" w:rsidRDefault="00795834" w:rsidP="00795834">
      <w:pPr>
        <w:jc w:val="center"/>
        <w:rPr>
          <w:rFonts w:ascii="Arial" w:hAnsi="Arial" w:cs="Arial"/>
          <w:b/>
          <w:bCs/>
          <w:sz w:val="22"/>
          <w:szCs w:val="22"/>
        </w:rPr>
      </w:pPr>
    </w:p>
    <w:tbl>
      <w:tblPr>
        <w:tblStyle w:val="Tablaconcuadrcula2"/>
        <w:tblW w:w="893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
        <w:gridCol w:w="5452"/>
        <w:gridCol w:w="1134"/>
        <w:gridCol w:w="1701"/>
      </w:tblGrid>
      <w:tr w:rsidR="00C51CA1" w:rsidRPr="00C51CA1" w14:paraId="4F4280C1" w14:textId="77777777" w:rsidTr="00C51CA1">
        <w:tc>
          <w:tcPr>
            <w:tcW w:w="643" w:type="dxa"/>
            <w:tcBorders>
              <w:right w:val="single" w:sz="4" w:space="0" w:color="auto"/>
            </w:tcBorders>
          </w:tcPr>
          <w:p w14:paraId="6D52463C" w14:textId="77777777" w:rsidR="00795834" w:rsidRPr="00C51CA1" w:rsidRDefault="00795834" w:rsidP="006A0CE5">
            <w:pPr>
              <w:contextualSpacing/>
              <w:jc w:val="both"/>
              <w:outlineLvl w:val="0"/>
              <w:rPr>
                <w:rFonts w:ascii="Arial" w:hAnsi="Arial" w:cs="Arial"/>
                <w:bCs/>
                <w:sz w:val="18"/>
                <w:szCs w:val="18"/>
              </w:rPr>
            </w:pPr>
            <w:bookmarkStart w:id="2" w:name="_Hlk106364303"/>
            <w:r w:rsidRPr="00C51CA1">
              <w:rPr>
                <w:rFonts w:ascii="Arial" w:hAnsi="Arial" w:cs="Arial"/>
                <w:bCs/>
                <w:sz w:val="18"/>
                <w:szCs w:val="18"/>
              </w:rPr>
              <w:t>D./Dª</w:t>
            </w:r>
          </w:p>
        </w:tc>
        <w:tc>
          <w:tcPr>
            <w:tcW w:w="5452" w:type="dxa"/>
            <w:tcBorders>
              <w:top w:val="single" w:sz="4" w:space="0" w:color="auto"/>
              <w:left w:val="single" w:sz="4" w:space="0" w:color="auto"/>
              <w:bottom w:val="single" w:sz="4" w:space="0" w:color="auto"/>
              <w:right w:val="single" w:sz="4" w:space="0" w:color="auto"/>
            </w:tcBorders>
          </w:tcPr>
          <w:p w14:paraId="085D5407" w14:textId="77777777" w:rsidR="00795834" w:rsidRPr="00C51CA1" w:rsidRDefault="00795834" w:rsidP="006A0CE5">
            <w:pPr>
              <w:contextualSpacing/>
              <w:jc w:val="both"/>
              <w:outlineLvl w:val="0"/>
              <w:rPr>
                <w:rFonts w:ascii="Arial" w:hAnsi="Arial" w:cs="Arial"/>
                <w:bCs/>
                <w:sz w:val="18"/>
                <w:szCs w:val="18"/>
              </w:rPr>
            </w:pPr>
          </w:p>
        </w:tc>
        <w:tc>
          <w:tcPr>
            <w:tcW w:w="1134" w:type="dxa"/>
            <w:tcBorders>
              <w:left w:val="single" w:sz="4" w:space="0" w:color="auto"/>
              <w:right w:val="single" w:sz="4" w:space="0" w:color="auto"/>
            </w:tcBorders>
          </w:tcPr>
          <w:p w14:paraId="7F6D3721" w14:textId="77777777" w:rsidR="00795834" w:rsidRPr="00C51CA1" w:rsidRDefault="00795834" w:rsidP="006A0CE5">
            <w:pPr>
              <w:contextualSpacing/>
              <w:jc w:val="both"/>
              <w:outlineLvl w:val="0"/>
              <w:rPr>
                <w:rFonts w:ascii="Arial" w:hAnsi="Arial" w:cs="Arial"/>
                <w:bCs/>
                <w:sz w:val="18"/>
                <w:szCs w:val="18"/>
              </w:rPr>
            </w:pPr>
            <w:r w:rsidRPr="00C51CA1">
              <w:rPr>
                <w:rFonts w:ascii="Arial" w:hAnsi="Arial" w:cs="Arial"/>
                <w:bCs/>
                <w:sz w:val="18"/>
                <w:szCs w:val="18"/>
              </w:rPr>
              <w:t xml:space="preserve">con NIF </w:t>
            </w:r>
            <w:proofErr w:type="spellStart"/>
            <w:r w:rsidRPr="00C51CA1">
              <w:rPr>
                <w:rFonts w:ascii="Arial" w:hAnsi="Arial" w:cs="Arial"/>
                <w:bCs/>
                <w:sz w:val="18"/>
                <w:szCs w:val="18"/>
              </w:rPr>
              <w:t>nº</w:t>
            </w:r>
            <w:proofErr w:type="spellEnd"/>
          </w:p>
        </w:tc>
        <w:tc>
          <w:tcPr>
            <w:tcW w:w="1701" w:type="dxa"/>
            <w:tcBorders>
              <w:top w:val="single" w:sz="4" w:space="0" w:color="auto"/>
              <w:left w:val="single" w:sz="4" w:space="0" w:color="auto"/>
              <w:bottom w:val="single" w:sz="4" w:space="0" w:color="auto"/>
              <w:right w:val="single" w:sz="4" w:space="0" w:color="auto"/>
            </w:tcBorders>
          </w:tcPr>
          <w:p w14:paraId="1BE8DBBC" w14:textId="77777777" w:rsidR="00795834" w:rsidRPr="00C51CA1" w:rsidRDefault="00795834" w:rsidP="006A0CE5">
            <w:pPr>
              <w:contextualSpacing/>
              <w:jc w:val="both"/>
              <w:outlineLvl w:val="0"/>
              <w:rPr>
                <w:rFonts w:ascii="Arial" w:hAnsi="Arial" w:cs="Arial"/>
                <w:bCs/>
                <w:sz w:val="18"/>
                <w:szCs w:val="18"/>
              </w:rPr>
            </w:pPr>
          </w:p>
        </w:tc>
      </w:tr>
    </w:tbl>
    <w:p w14:paraId="45525490" w14:textId="77777777" w:rsidR="00795834" w:rsidRPr="00C51CA1" w:rsidRDefault="00795834" w:rsidP="00795834">
      <w:pPr>
        <w:tabs>
          <w:tab w:val="left" w:pos="8838"/>
        </w:tabs>
        <w:overflowPunct w:val="0"/>
        <w:autoSpaceDE w:val="0"/>
        <w:autoSpaceDN w:val="0"/>
        <w:adjustRightInd w:val="0"/>
        <w:spacing w:before="80"/>
        <w:ind w:right="-1"/>
        <w:jc w:val="both"/>
        <w:textAlignment w:val="baseline"/>
        <w:rPr>
          <w:rFonts w:ascii="Arial" w:hAnsi="Arial" w:cs="Arial"/>
          <w:bCs/>
          <w:sz w:val="20"/>
          <w:szCs w:val="20"/>
          <w:lang w:val="es-ES_tradnl"/>
        </w:rPr>
      </w:pPr>
      <w:r w:rsidRPr="00C51CA1">
        <w:rPr>
          <w:rFonts w:ascii="Arial" w:hAnsi="Arial" w:cs="Arial"/>
          <w:bCs/>
          <w:sz w:val="20"/>
          <w:szCs w:val="20"/>
          <w:lang w:val="es-ES_tradnl"/>
        </w:rPr>
        <w:t>actuando en su propio nombre</w:t>
      </w:r>
    </w:p>
    <w:bookmarkEnd w:id="2"/>
    <w:p w14:paraId="0282FA19" w14:textId="77777777" w:rsidR="00795834" w:rsidRPr="00C51CA1" w:rsidRDefault="00795834" w:rsidP="00795834">
      <w:pPr>
        <w:tabs>
          <w:tab w:val="left" w:pos="8838"/>
        </w:tabs>
        <w:overflowPunct w:val="0"/>
        <w:autoSpaceDE w:val="0"/>
        <w:autoSpaceDN w:val="0"/>
        <w:adjustRightInd w:val="0"/>
        <w:spacing w:before="80"/>
        <w:ind w:right="-1"/>
        <w:jc w:val="both"/>
        <w:textAlignment w:val="baseline"/>
        <w:rPr>
          <w:rFonts w:ascii="Arial" w:hAnsi="Arial" w:cs="Arial"/>
          <w:b/>
          <w:bCs/>
          <w:sz w:val="20"/>
          <w:szCs w:val="20"/>
          <w:lang w:val="es-ES_tradnl"/>
        </w:rPr>
      </w:pPr>
    </w:p>
    <w:p w14:paraId="75C14621" w14:textId="77777777" w:rsidR="00795834" w:rsidRPr="00C51CA1" w:rsidRDefault="00795834" w:rsidP="00795834">
      <w:pPr>
        <w:shd w:val="clear" w:color="auto" w:fill="BFBFBF" w:themeFill="background1" w:themeFillShade="BF"/>
        <w:tabs>
          <w:tab w:val="left" w:pos="8838"/>
        </w:tabs>
        <w:overflowPunct w:val="0"/>
        <w:autoSpaceDE w:val="0"/>
        <w:autoSpaceDN w:val="0"/>
        <w:adjustRightInd w:val="0"/>
        <w:spacing w:before="80"/>
        <w:ind w:right="-1"/>
        <w:jc w:val="both"/>
        <w:textAlignment w:val="baseline"/>
        <w:rPr>
          <w:rFonts w:ascii="Arial" w:hAnsi="Arial" w:cs="Arial"/>
          <w:bCs/>
          <w:sz w:val="20"/>
          <w:szCs w:val="20"/>
          <w:lang w:val="es-ES_tradnl"/>
        </w:rPr>
      </w:pPr>
      <w:r w:rsidRPr="00C51CA1">
        <w:rPr>
          <w:rFonts w:ascii="Arial" w:hAnsi="Arial" w:cs="Arial"/>
          <w:b/>
          <w:bCs/>
          <w:sz w:val="20"/>
          <w:szCs w:val="20"/>
          <w:lang w:val="es-ES_tradnl"/>
        </w:rPr>
        <w:t>DECLARA</w:t>
      </w:r>
      <w:r w:rsidRPr="00C51CA1">
        <w:rPr>
          <w:rFonts w:ascii="Arial" w:hAnsi="Arial" w:cs="Arial"/>
          <w:bCs/>
          <w:sz w:val="20"/>
          <w:szCs w:val="20"/>
          <w:lang w:val="es-ES_tradnl"/>
        </w:rPr>
        <w:t xml:space="preserve"> que:</w:t>
      </w:r>
    </w:p>
    <w:p w14:paraId="12AC50E9" w14:textId="77777777" w:rsidR="00795834" w:rsidRPr="00C51CA1" w:rsidRDefault="00795834" w:rsidP="00795834">
      <w:pPr>
        <w:tabs>
          <w:tab w:val="left" w:pos="8838"/>
        </w:tabs>
        <w:overflowPunct w:val="0"/>
        <w:autoSpaceDE w:val="0"/>
        <w:autoSpaceDN w:val="0"/>
        <w:adjustRightInd w:val="0"/>
        <w:spacing w:before="80"/>
        <w:ind w:right="-1"/>
        <w:jc w:val="both"/>
        <w:textAlignment w:val="baseline"/>
        <w:rPr>
          <w:rFonts w:ascii="Arial" w:hAnsi="Arial" w:cs="Arial"/>
          <w:bCs/>
          <w:sz w:val="20"/>
          <w:szCs w:val="20"/>
          <w:lang w:val="es-ES_tradnl"/>
        </w:rPr>
      </w:pPr>
    </w:p>
    <w:p w14:paraId="77A8BADB"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1.-</w:t>
      </w:r>
      <w:r w:rsidRPr="00C51CA1">
        <w:rPr>
          <w:rFonts w:ascii="Arial" w:hAnsi="Arial" w:cs="Arial"/>
          <w:sz w:val="20"/>
          <w:szCs w:val="20"/>
        </w:rPr>
        <w:t xml:space="preserve"> No ha sido condenado/a mediante sentencia firme a la pena de pérdida de la posibilidad de obtener subvenciones o ayudas públicas,</w:t>
      </w:r>
      <w:r w:rsidRPr="00C51CA1">
        <w:rPr>
          <w:rFonts w:ascii="Arial" w:hAnsi="Arial" w:cs="Arial"/>
          <w:sz w:val="20"/>
          <w:szCs w:val="20"/>
          <w:shd w:val="clear" w:color="auto" w:fill="FFFFFF"/>
        </w:rPr>
        <w:t xml:space="preserve"> o por delitos de prevaricación, cohecho, malversación de caudales públicos, tráfico de influencias, fraudes y exacciones ilegales o delitos urbanísticos.</w:t>
      </w:r>
    </w:p>
    <w:p w14:paraId="1F1556F3"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2.-</w:t>
      </w:r>
      <w:r w:rsidRPr="00C51CA1">
        <w:rPr>
          <w:rFonts w:ascii="Arial" w:hAnsi="Arial" w:cs="Arial"/>
          <w:sz w:val="20"/>
          <w:szCs w:val="20"/>
        </w:rPr>
        <w:t xml:space="preserve">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10B577A1"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3.-</w:t>
      </w:r>
      <w:r w:rsidRPr="00C51CA1">
        <w:rPr>
          <w:rFonts w:ascii="Arial" w:hAnsi="Arial" w:cs="Arial"/>
          <w:sz w:val="20"/>
          <w:szCs w:val="20"/>
        </w:rPr>
        <w:t xml:space="preserve"> No ha dado lugar, por causa de la que hubiese sido declarada culpable, a la resolución firme de cualquier contrato celebrado con la Administración.</w:t>
      </w:r>
    </w:p>
    <w:p w14:paraId="1CBB1CAE"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4.-</w:t>
      </w:r>
      <w:r w:rsidRPr="00C51CA1">
        <w:rPr>
          <w:rFonts w:ascii="Arial" w:hAnsi="Arial" w:cs="Arial"/>
          <w:sz w:val="20"/>
          <w:szCs w:val="20"/>
        </w:rPr>
        <w:t xml:space="preserve"> No esta incurso (el representante legal en el caso de personas jurídicas o el administrador en el caso de sociedades mercantiles) en ninguno de los supuestos de la L</w:t>
      </w:r>
      <w:r w:rsidRPr="00C51CA1">
        <w:rPr>
          <w:rFonts w:ascii="Arial" w:hAnsi="Arial" w:cs="Arial"/>
          <w:sz w:val="20"/>
          <w:szCs w:val="20"/>
          <w:shd w:val="clear" w:color="auto" w:fill="FFFFFF"/>
        </w:rPr>
        <w:t xml:space="preserve">ey 3/2015, de 30 de marzo, reguladora del ejercicio del alto cargo de la Administración General del Estado, </w:t>
      </w:r>
      <w:r w:rsidRPr="00C51CA1">
        <w:rPr>
          <w:rFonts w:ascii="Arial" w:hAnsi="Arial" w:cs="Arial"/>
          <w:sz w:val="20"/>
          <w:szCs w:val="20"/>
        </w:rPr>
        <w:t>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5147F3BC"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5.-</w:t>
      </w:r>
      <w:r w:rsidRPr="00C51CA1">
        <w:rPr>
          <w:rFonts w:ascii="Arial" w:hAnsi="Arial" w:cs="Arial"/>
          <w:sz w:val="20"/>
          <w:szCs w:val="20"/>
        </w:rPr>
        <w:t xml:space="preserve"> No tiene pendiente el pago de obligaciones por reintegro de subvenciones.</w:t>
      </w:r>
    </w:p>
    <w:p w14:paraId="505E59CC"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6.-</w:t>
      </w:r>
      <w:r w:rsidRPr="00C51CA1">
        <w:rPr>
          <w:rFonts w:ascii="Arial" w:hAnsi="Arial" w:cs="Arial"/>
          <w:sz w:val="20"/>
          <w:szCs w:val="20"/>
        </w:rPr>
        <w:t xml:space="preserve"> No ha sido sancionado/a mediante resolución firme con la pérdida de la posibilidad de obtener subvenciones conforme a la Ley General de Subvenciones u otras leyes que así lo establezcan.</w:t>
      </w:r>
    </w:p>
    <w:p w14:paraId="4EA7D388" w14:textId="77777777" w:rsidR="00795834" w:rsidRPr="00C51CA1" w:rsidRDefault="00795834" w:rsidP="00795834">
      <w:pPr>
        <w:spacing w:after="120"/>
        <w:jc w:val="both"/>
        <w:rPr>
          <w:rFonts w:ascii="Arial" w:hAnsi="Arial" w:cs="Arial"/>
          <w:sz w:val="20"/>
          <w:szCs w:val="20"/>
        </w:rPr>
      </w:pPr>
      <w:r w:rsidRPr="00C51CA1">
        <w:rPr>
          <w:rFonts w:ascii="Arial" w:hAnsi="Arial" w:cs="Arial"/>
          <w:b/>
          <w:bCs/>
          <w:sz w:val="20"/>
          <w:szCs w:val="20"/>
        </w:rPr>
        <w:t>7.-</w:t>
      </w:r>
      <w:r w:rsidRPr="00C51CA1">
        <w:rPr>
          <w:rFonts w:ascii="Arial" w:hAnsi="Arial" w:cs="Arial"/>
          <w:sz w:val="20"/>
          <w:szCs w:val="20"/>
        </w:rPr>
        <w:t xml:space="preserve"> Que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14:paraId="176ADBE1" w14:textId="77777777" w:rsidR="00795834" w:rsidRPr="00C51CA1" w:rsidRDefault="00795834" w:rsidP="00795834">
      <w:pPr>
        <w:spacing w:line="256" w:lineRule="auto"/>
        <w:contextualSpacing/>
        <w:jc w:val="both"/>
        <w:rPr>
          <w:rFonts w:ascii="Arial" w:eastAsiaTheme="minorHAnsi" w:hAnsi="Arial" w:cs="Arial"/>
          <w:b/>
          <w:sz w:val="20"/>
          <w:szCs w:val="20"/>
          <w:lang w:eastAsia="en-US"/>
        </w:rPr>
      </w:pPr>
      <w:r w:rsidRPr="00C51CA1">
        <w:rPr>
          <w:rFonts w:ascii="Arial" w:eastAsiaTheme="minorHAnsi" w:hAnsi="Arial" w:cs="Arial"/>
          <w:b/>
          <w:sz w:val="20"/>
          <w:szCs w:val="20"/>
          <w:lang w:eastAsia="en-US"/>
        </w:rPr>
        <w:t>8.- Que cumple con los requisitos establecidos por la normativa para obtener la condición de beneficiario, así como para el reconocimiento del derecho y abono de la ayuda, que dispone de la documentación que así lo acredita, que la pondrá a disposición de la administración cuando le sea requerida, y que se compromete a mantener el cumplimiento de las anteriores obligaciones durante el periodo de tiempo inherente a dicho reconocimiento.</w:t>
      </w:r>
    </w:p>
    <w:p w14:paraId="7982078C" w14:textId="77777777" w:rsidR="00795834" w:rsidRPr="00C51CA1" w:rsidRDefault="00795834" w:rsidP="00795834">
      <w:pPr>
        <w:spacing w:after="120"/>
        <w:jc w:val="both"/>
        <w:rPr>
          <w:rFonts w:ascii="Arial" w:hAnsi="Arial" w:cs="Arial"/>
          <w:sz w:val="20"/>
          <w:szCs w:val="20"/>
        </w:rPr>
      </w:pPr>
    </w:p>
    <w:p w14:paraId="0C688AA3" w14:textId="77777777" w:rsidR="00795834" w:rsidRPr="00C51CA1" w:rsidRDefault="00795834" w:rsidP="00795834">
      <w:pPr>
        <w:tabs>
          <w:tab w:val="left" w:pos="8838"/>
        </w:tabs>
        <w:overflowPunct w:val="0"/>
        <w:autoSpaceDE w:val="0"/>
        <w:autoSpaceDN w:val="0"/>
        <w:adjustRightInd w:val="0"/>
        <w:ind w:right="407"/>
        <w:jc w:val="center"/>
        <w:textAlignment w:val="baseline"/>
        <w:rPr>
          <w:rFonts w:ascii="Arial" w:hAnsi="Arial" w:cs="Arial"/>
          <w:bCs/>
          <w:sz w:val="20"/>
          <w:szCs w:val="20"/>
          <w:lang w:val="es-ES_tradnl"/>
        </w:rPr>
      </w:pPr>
    </w:p>
    <w:p w14:paraId="219B3D99" w14:textId="77777777" w:rsidR="00795834" w:rsidRPr="00C51CA1" w:rsidRDefault="00795834" w:rsidP="00795834">
      <w:pPr>
        <w:tabs>
          <w:tab w:val="left" w:pos="8838"/>
        </w:tabs>
        <w:overflowPunct w:val="0"/>
        <w:autoSpaceDE w:val="0"/>
        <w:autoSpaceDN w:val="0"/>
        <w:adjustRightInd w:val="0"/>
        <w:ind w:right="407"/>
        <w:jc w:val="center"/>
        <w:textAlignment w:val="baseline"/>
        <w:rPr>
          <w:rFonts w:ascii="Arial" w:hAnsi="Arial" w:cs="Arial"/>
          <w:bCs/>
          <w:sz w:val="20"/>
          <w:szCs w:val="20"/>
          <w:lang w:val="es-ES_tradnl"/>
        </w:rPr>
      </w:pPr>
    </w:p>
    <w:tbl>
      <w:tblPr>
        <w:tblStyle w:val="Tablaconcuadrcula2"/>
        <w:tblW w:w="0" w:type="auto"/>
        <w:jc w:val="center"/>
        <w:tblLook w:val="04A0" w:firstRow="1" w:lastRow="0" w:firstColumn="1" w:lastColumn="0" w:noHBand="0" w:noVBand="1"/>
      </w:tblPr>
      <w:tblGrid>
        <w:gridCol w:w="437"/>
        <w:gridCol w:w="1264"/>
        <w:gridCol w:w="1418"/>
        <w:gridCol w:w="425"/>
        <w:gridCol w:w="425"/>
        <w:gridCol w:w="426"/>
        <w:gridCol w:w="1281"/>
        <w:gridCol w:w="553"/>
        <w:gridCol w:w="967"/>
      </w:tblGrid>
      <w:tr w:rsidR="00C51CA1" w:rsidRPr="00C51CA1" w14:paraId="36D1037D" w14:textId="77777777" w:rsidTr="006A0CE5">
        <w:trPr>
          <w:jc w:val="center"/>
        </w:trPr>
        <w:tc>
          <w:tcPr>
            <w:tcW w:w="437" w:type="dxa"/>
            <w:tcBorders>
              <w:top w:val="nil"/>
              <w:left w:val="nil"/>
              <w:bottom w:val="nil"/>
              <w:right w:val="single" w:sz="4" w:space="0" w:color="auto"/>
            </w:tcBorders>
            <w:vAlign w:val="center"/>
          </w:tcPr>
          <w:p w14:paraId="5B96DAC4" w14:textId="77777777" w:rsidR="00795834" w:rsidRPr="00C51CA1" w:rsidRDefault="00795834" w:rsidP="006A0CE5">
            <w:pPr>
              <w:contextualSpacing/>
              <w:jc w:val="center"/>
              <w:rPr>
                <w:rFonts w:ascii="Arial" w:hAnsi="Arial" w:cs="Arial"/>
                <w:sz w:val="18"/>
                <w:szCs w:val="18"/>
              </w:rPr>
            </w:pPr>
            <w:r w:rsidRPr="00C51CA1">
              <w:rPr>
                <w:rFonts w:ascii="Arial" w:hAnsi="Arial" w:cs="Arial"/>
                <w:sz w:val="18"/>
                <w:szCs w:val="18"/>
              </w:rPr>
              <w:t>En</w:t>
            </w:r>
          </w:p>
        </w:tc>
        <w:tc>
          <w:tcPr>
            <w:tcW w:w="2682" w:type="dxa"/>
            <w:gridSpan w:val="2"/>
            <w:tcBorders>
              <w:left w:val="single" w:sz="4" w:space="0" w:color="auto"/>
              <w:bottom w:val="single" w:sz="4" w:space="0" w:color="auto"/>
            </w:tcBorders>
            <w:vAlign w:val="center"/>
          </w:tcPr>
          <w:p w14:paraId="45537648" w14:textId="77777777" w:rsidR="00795834" w:rsidRPr="00C51CA1" w:rsidRDefault="00795834" w:rsidP="006A0CE5">
            <w:pPr>
              <w:contextualSpacing/>
              <w:rPr>
                <w:rFonts w:ascii="Arial" w:hAnsi="Arial" w:cs="Arial"/>
                <w:sz w:val="18"/>
                <w:szCs w:val="18"/>
              </w:rPr>
            </w:pPr>
          </w:p>
        </w:tc>
        <w:tc>
          <w:tcPr>
            <w:tcW w:w="425" w:type="dxa"/>
            <w:tcBorders>
              <w:top w:val="nil"/>
              <w:bottom w:val="nil"/>
            </w:tcBorders>
            <w:vAlign w:val="center"/>
          </w:tcPr>
          <w:p w14:paraId="2DED8345" w14:textId="77777777" w:rsidR="00795834" w:rsidRPr="00C51CA1" w:rsidRDefault="00795834" w:rsidP="006A0CE5">
            <w:pPr>
              <w:contextualSpacing/>
              <w:jc w:val="center"/>
              <w:rPr>
                <w:rFonts w:ascii="Arial" w:hAnsi="Arial" w:cs="Arial"/>
                <w:sz w:val="18"/>
                <w:szCs w:val="18"/>
              </w:rPr>
            </w:pPr>
            <w:r w:rsidRPr="00C51CA1">
              <w:rPr>
                <w:rFonts w:ascii="Arial" w:hAnsi="Arial" w:cs="Arial"/>
                <w:sz w:val="18"/>
                <w:szCs w:val="18"/>
              </w:rPr>
              <w:t>a</w:t>
            </w:r>
          </w:p>
        </w:tc>
        <w:tc>
          <w:tcPr>
            <w:tcW w:w="425" w:type="dxa"/>
            <w:tcBorders>
              <w:bottom w:val="single" w:sz="4" w:space="0" w:color="auto"/>
            </w:tcBorders>
            <w:vAlign w:val="center"/>
          </w:tcPr>
          <w:p w14:paraId="0BD1C31D" w14:textId="77777777" w:rsidR="00795834" w:rsidRPr="00C51CA1" w:rsidRDefault="00795834" w:rsidP="006A0CE5">
            <w:pPr>
              <w:contextualSpacing/>
              <w:jc w:val="center"/>
              <w:rPr>
                <w:rFonts w:ascii="Arial" w:hAnsi="Arial" w:cs="Arial"/>
                <w:sz w:val="18"/>
                <w:szCs w:val="18"/>
              </w:rPr>
            </w:pPr>
          </w:p>
        </w:tc>
        <w:tc>
          <w:tcPr>
            <w:tcW w:w="426" w:type="dxa"/>
            <w:tcBorders>
              <w:top w:val="nil"/>
              <w:bottom w:val="nil"/>
            </w:tcBorders>
            <w:vAlign w:val="center"/>
          </w:tcPr>
          <w:p w14:paraId="0936E93C" w14:textId="77777777" w:rsidR="00795834" w:rsidRPr="00C51CA1" w:rsidRDefault="00795834" w:rsidP="006A0CE5">
            <w:pPr>
              <w:contextualSpacing/>
              <w:jc w:val="center"/>
              <w:rPr>
                <w:rFonts w:ascii="Arial" w:hAnsi="Arial" w:cs="Arial"/>
                <w:sz w:val="18"/>
                <w:szCs w:val="18"/>
              </w:rPr>
            </w:pPr>
            <w:r w:rsidRPr="00C51CA1">
              <w:rPr>
                <w:rFonts w:ascii="Arial" w:hAnsi="Arial" w:cs="Arial"/>
                <w:sz w:val="18"/>
                <w:szCs w:val="18"/>
              </w:rPr>
              <w:t>de</w:t>
            </w:r>
          </w:p>
        </w:tc>
        <w:tc>
          <w:tcPr>
            <w:tcW w:w="1834" w:type="dxa"/>
            <w:gridSpan w:val="2"/>
            <w:tcBorders>
              <w:bottom w:val="single" w:sz="4" w:space="0" w:color="auto"/>
            </w:tcBorders>
            <w:vAlign w:val="center"/>
          </w:tcPr>
          <w:p w14:paraId="1A9E5108" w14:textId="77777777" w:rsidR="00795834" w:rsidRPr="00C51CA1" w:rsidRDefault="00795834" w:rsidP="006A0CE5">
            <w:pPr>
              <w:contextualSpacing/>
              <w:rPr>
                <w:rFonts w:ascii="Arial" w:hAnsi="Arial" w:cs="Arial"/>
                <w:sz w:val="18"/>
                <w:szCs w:val="18"/>
              </w:rPr>
            </w:pPr>
          </w:p>
        </w:tc>
        <w:tc>
          <w:tcPr>
            <w:tcW w:w="967" w:type="dxa"/>
            <w:tcBorders>
              <w:top w:val="nil"/>
              <w:bottom w:val="nil"/>
              <w:right w:val="nil"/>
            </w:tcBorders>
            <w:vAlign w:val="center"/>
          </w:tcPr>
          <w:p w14:paraId="46975627" w14:textId="77777777" w:rsidR="00795834" w:rsidRPr="00C51CA1" w:rsidRDefault="00795834" w:rsidP="006A0CE5">
            <w:pPr>
              <w:contextualSpacing/>
              <w:rPr>
                <w:rFonts w:ascii="Arial" w:hAnsi="Arial" w:cs="Arial"/>
                <w:sz w:val="18"/>
                <w:szCs w:val="18"/>
              </w:rPr>
            </w:pPr>
            <w:r w:rsidRPr="00C51CA1">
              <w:rPr>
                <w:rFonts w:ascii="Arial" w:hAnsi="Arial" w:cs="Arial"/>
                <w:sz w:val="18"/>
                <w:szCs w:val="18"/>
              </w:rPr>
              <w:t>de 2024</w:t>
            </w:r>
          </w:p>
        </w:tc>
      </w:tr>
      <w:tr w:rsidR="00C51CA1" w:rsidRPr="00C51CA1" w14:paraId="3C140404" w14:textId="77777777" w:rsidTr="006A0CE5">
        <w:trPr>
          <w:trHeight w:val="293"/>
          <w:jc w:val="center"/>
        </w:trPr>
        <w:tc>
          <w:tcPr>
            <w:tcW w:w="7196" w:type="dxa"/>
            <w:gridSpan w:val="9"/>
            <w:tcBorders>
              <w:top w:val="nil"/>
              <w:left w:val="nil"/>
              <w:bottom w:val="nil"/>
              <w:right w:val="nil"/>
            </w:tcBorders>
            <w:vAlign w:val="bottom"/>
          </w:tcPr>
          <w:p w14:paraId="0B7FACC7" w14:textId="77777777" w:rsidR="00795834" w:rsidRPr="00C51CA1" w:rsidRDefault="00795834" w:rsidP="006A0CE5">
            <w:pPr>
              <w:contextualSpacing/>
              <w:jc w:val="center"/>
              <w:rPr>
                <w:rFonts w:ascii="Arial" w:hAnsi="Arial" w:cs="Arial"/>
                <w:b/>
                <w:bCs/>
                <w:sz w:val="18"/>
                <w:szCs w:val="18"/>
              </w:rPr>
            </w:pPr>
            <w:r w:rsidRPr="00C51CA1">
              <w:rPr>
                <w:rFonts w:ascii="Arial" w:hAnsi="Arial" w:cs="Arial"/>
                <w:b/>
                <w:bCs/>
                <w:sz w:val="18"/>
                <w:szCs w:val="18"/>
              </w:rPr>
              <w:t>EL/LA SOLICITANTE,</w:t>
            </w:r>
          </w:p>
        </w:tc>
      </w:tr>
      <w:tr w:rsidR="00C51CA1" w:rsidRPr="00C51CA1" w14:paraId="5E13CA45" w14:textId="77777777" w:rsidTr="006A0CE5">
        <w:trPr>
          <w:trHeight w:val="665"/>
          <w:jc w:val="center"/>
        </w:trPr>
        <w:tc>
          <w:tcPr>
            <w:tcW w:w="7196" w:type="dxa"/>
            <w:gridSpan w:val="9"/>
            <w:tcBorders>
              <w:top w:val="nil"/>
              <w:left w:val="nil"/>
              <w:bottom w:val="nil"/>
              <w:right w:val="nil"/>
            </w:tcBorders>
            <w:vAlign w:val="center"/>
          </w:tcPr>
          <w:p w14:paraId="66EAF05B" w14:textId="77777777" w:rsidR="00795834" w:rsidRPr="00C51CA1" w:rsidRDefault="00795834" w:rsidP="006A0CE5">
            <w:pPr>
              <w:contextualSpacing/>
              <w:jc w:val="center"/>
              <w:rPr>
                <w:rFonts w:ascii="Arial" w:hAnsi="Arial" w:cs="Arial"/>
                <w:sz w:val="18"/>
                <w:szCs w:val="18"/>
              </w:rPr>
            </w:pPr>
          </w:p>
        </w:tc>
      </w:tr>
      <w:tr w:rsidR="00C51CA1" w:rsidRPr="00C51CA1" w14:paraId="1EFEC91F" w14:textId="77777777" w:rsidTr="006A0CE5">
        <w:trPr>
          <w:jc w:val="center"/>
        </w:trPr>
        <w:tc>
          <w:tcPr>
            <w:tcW w:w="1701" w:type="dxa"/>
            <w:gridSpan w:val="2"/>
            <w:tcBorders>
              <w:top w:val="nil"/>
              <w:left w:val="nil"/>
              <w:bottom w:val="nil"/>
            </w:tcBorders>
            <w:vAlign w:val="center"/>
          </w:tcPr>
          <w:p w14:paraId="38439288" w14:textId="77777777" w:rsidR="00795834" w:rsidRPr="00C51CA1" w:rsidRDefault="00795834" w:rsidP="006A0CE5">
            <w:pPr>
              <w:contextualSpacing/>
              <w:jc w:val="right"/>
              <w:rPr>
                <w:rFonts w:ascii="Arial" w:hAnsi="Arial" w:cs="Arial"/>
                <w:sz w:val="18"/>
                <w:szCs w:val="18"/>
              </w:rPr>
            </w:pPr>
            <w:proofErr w:type="spellStart"/>
            <w:r w:rsidRPr="00C51CA1">
              <w:rPr>
                <w:rFonts w:ascii="Arial" w:hAnsi="Arial" w:cs="Arial"/>
                <w:sz w:val="18"/>
                <w:szCs w:val="18"/>
              </w:rPr>
              <w:t>Fdo</w:t>
            </w:r>
            <w:proofErr w:type="spellEnd"/>
            <w:r w:rsidRPr="00C51CA1">
              <w:rPr>
                <w:rFonts w:ascii="Arial" w:hAnsi="Arial" w:cs="Arial"/>
                <w:sz w:val="18"/>
                <w:szCs w:val="18"/>
              </w:rPr>
              <w:t>:</w:t>
            </w:r>
          </w:p>
        </w:tc>
        <w:tc>
          <w:tcPr>
            <w:tcW w:w="3975" w:type="dxa"/>
            <w:gridSpan w:val="5"/>
            <w:tcBorders>
              <w:right w:val="single" w:sz="4" w:space="0" w:color="auto"/>
            </w:tcBorders>
            <w:vAlign w:val="center"/>
          </w:tcPr>
          <w:p w14:paraId="1359409A" w14:textId="77777777" w:rsidR="00795834" w:rsidRPr="00C51CA1" w:rsidRDefault="00795834" w:rsidP="006A0CE5">
            <w:pPr>
              <w:contextualSpacing/>
              <w:jc w:val="center"/>
              <w:rPr>
                <w:rFonts w:ascii="Arial" w:hAnsi="Arial" w:cs="Arial"/>
                <w:sz w:val="18"/>
                <w:szCs w:val="18"/>
              </w:rPr>
            </w:pPr>
          </w:p>
        </w:tc>
        <w:tc>
          <w:tcPr>
            <w:tcW w:w="1520" w:type="dxa"/>
            <w:gridSpan w:val="2"/>
            <w:tcBorders>
              <w:top w:val="nil"/>
              <w:left w:val="single" w:sz="4" w:space="0" w:color="auto"/>
              <w:bottom w:val="nil"/>
              <w:right w:val="nil"/>
            </w:tcBorders>
            <w:vAlign w:val="center"/>
          </w:tcPr>
          <w:p w14:paraId="62101B93" w14:textId="77777777" w:rsidR="00795834" w:rsidRPr="00C51CA1" w:rsidRDefault="00795834" w:rsidP="006A0CE5">
            <w:pPr>
              <w:contextualSpacing/>
              <w:jc w:val="center"/>
              <w:rPr>
                <w:rFonts w:ascii="Arial" w:hAnsi="Arial" w:cs="Arial"/>
                <w:sz w:val="18"/>
                <w:szCs w:val="18"/>
              </w:rPr>
            </w:pPr>
          </w:p>
        </w:tc>
      </w:tr>
      <w:bookmarkEnd w:id="0"/>
      <w:bookmarkEnd w:id="1"/>
    </w:tbl>
    <w:p w14:paraId="779D7D92" w14:textId="3AA8881E" w:rsidR="002A0424" w:rsidRPr="002A0424" w:rsidRDefault="002A0424" w:rsidP="00DD4A30">
      <w:pPr>
        <w:spacing w:after="160" w:line="259" w:lineRule="auto"/>
        <w:rPr>
          <w:rFonts w:ascii="Arial" w:hAnsi="Arial" w:cs="Arial"/>
          <w:b/>
          <w:sz w:val="22"/>
          <w:szCs w:val="22"/>
        </w:rPr>
      </w:pPr>
    </w:p>
    <w:sectPr w:rsidR="002A0424" w:rsidRPr="002A0424" w:rsidSect="00DD4A30">
      <w:footerReference w:type="even" r:id="rId8"/>
      <w:pgSz w:w="11906" w:h="16838"/>
      <w:pgMar w:top="1702" w:right="1134" w:bottom="709"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5DA626" w14:textId="77777777" w:rsidR="001F12E6" w:rsidRDefault="001F12E6">
      <w:r>
        <w:separator/>
      </w:r>
    </w:p>
  </w:endnote>
  <w:endnote w:type="continuationSeparator" w:id="0">
    <w:p w14:paraId="27E54DD3" w14:textId="77777777" w:rsidR="001F12E6" w:rsidRDefault="001F1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lbertus Medium">
    <w:altName w:val="Lucida Sans Unicode"/>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partan">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F86E6" w14:textId="77777777" w:rsidR="001F12E6" w:rsidRPr="00E40580" w:rsidRDefault="001F12E6" w:rsidP="00AE564D">
    <w:pPr>
      <w:pStyle w:val="Piedepgina"/>
      <w:tabs>
        <w:tab w:val="clear" w:pos="4252"/>
        <w:tab w:val="clear" w:pos="8504"/>
      </w:tabs>
      <w:ind w:right="27"/>
      <w:jc w:val="right"/>
      <w:rPr>
        <w:sz w:val="16"/>
        <w:szCs w:val="16"/>
      </w:rPr>
    </w:pPr>
    <w:r w:rsidRPr="00E40580">
      <w:rPr>
        <w:rStyle w:val="Nmerodepgina"/>
        <w:rFonts w:ascii="Arial" w:hAnsi="Arial" w:cs="Arial"/>
        <w:sz w:val="16"/>
        <w:szCs w:val="16"/>
      </w:rPr>
      <w:t xml:space="preserve">Página </w:t>
    </w:r>
    <w:r w:rsidRPr="00E40580">
      <w:rPr>
        <w:rStyle w:val="Nmerodepgina"/>
        <w:rFonts w:ascii="Arial" w:hAnsi="Arial" w:cs="Arial"/>
        <w:sz w:val="16"/>
        <w:szCs w:val="16"/>
      </w:rPr>
      <w:fldChar w:fldCharType="begin"/>
    </w:r>
    <w:r w:rsidRPr="00E40580">
      <w:rPr>
        <w:rStyle w:val="Nmerodepgina"/>
        <w:rFonts w:ascii="Arial" w:hAnsi="Arial" w:cs="Arial"/>
        <w:sz w:val="16"/>
        <w:szCs w:val="16"/>
      </w:rPr>
      <w:instrText xml:space="preserve"> PAGE </w:instrText>
    </w:r>
    <w:r w:rsidRPr="00E40580">
      <w:rPr>
        <w:rStyle w:val="Nmerodepgina"/>
        <w:rFonts w:ascii="Arial" w:hAnsi="Arial" w:cs="Arial"/>
        <w:sz w:val="16"/>
        <w:szCs w:val="16"/>
      </w:rPr>
      <w:fldChar w:fldCharType="separate"/>
    </w:r>
    <w:r>
      <w:rPr>
        <w:rStyle w:val="Nmerodepgina"/>
        <w:rFonts w:ascii="Arial" w:hAnsi="Arial" w:cs="Arial"/>
        <w:sz w:val="16"/>
        <w:szCs w:val="16"/>
      </w:rPr>
      <w:t>11</w:t>
    </w:r>
    <w:r w:rsidRPr="00E40580">
      <w:rPr>
        <w:rStyle w:val="Nmerodepgina"/>
        <w:rFonts w:ascii="Arial" w:hAnsi="Arial" w:cs="Arial"/>
        <w:sz w:val="16"/>
        <w:szCs w:val="16"/>
      </w:rPr>
      <w:fldChar w:fldCharType="end"/>
    </w:r>
    <w:r w:rsidRPr="00E40580">
      <w:rPr>
        <w:rStyle w:val="Nmerodepgina"/>
        <w:rFonts w:ascii="Arial" w:hAnsi="Arial" w:cs="Arial"/>
        <w:sz w:val="16"/>
        <w:szCs w:val="16"/>
      </w:rPr>
      <w:t xml:space="preserve"> de </w:t>
    </w:r>
    <w:r w:rsidRPr="00E40580">
      <w:rPr>
        <w:rStyle w:val="Nmerodepgina"/>
        <w:rFonts w:ascii="Arial" w:hAnsi="Arial" w:cs="Arial"/>
        <w:sz w:val="16"/>
        <w:szCs w:val="16"/>
      </w:rPr>
      <w:fldChar w:fldCharType="begin"/>
    </w:r>
    <w:r w:rsidRPr="00E40580">
      <w:rPr>
        <w:rStyle w:val="Nmerodepgina"/>
        <w:rFonts w:ascii="Arial" w:hAnsi="Arial" w:cs="Arial"/>
        <w:sz w:val="16"/>
        <w:szCs w:val="16"/>
      </w:rPr>
      <w:instrText xml:space="preserve"> NUMPAGES </w:instrText>
    </w:r>
    <w:r w:rsidRPr="00E40580">
      <w:rPr>
        <w:rStyle w:val="Nmerodepgina"/>
        <w:rFonts w:ascii="Arial" w:hAnsi="Arial" w:cs="Arial"/>
        <w:sz w:val="16"/>
        <w:szCs w:val="16"/>
      </w:rPr>
      <w:fldChar w:fldCharType="separate"/>
    </w:r>
    <w:r>
      <w:rPr>
        <w:rStyle w:val="Nmerodepgina"/>
        <w:rFonts w:ascii="Arial" w:hAnsi="Arial" w:cs="Arial"/>
        <w:sz w:val="16"/>
        <w:szCs w:val="16"/>
      </w:rPr>
      <w:t>13</w:t>
    </w:r>
    <w:r w:rsidRPr="00E40580">
      <w:rPr>
        <w:rStyle w:val="Nmerodepgina"/>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132E8" w14:textId="77777777" w:rsidR="001F12E6" w:rsidRDefault="001F12E6">
      <w:r>
        <w:separator/>
      </w:r>
    </w:p>
  </w:footnote>
  <w:footnote w:type="continuationSeparator" w:id="0">
    <w:p w14:paraId="6CFF5A13" w14:textId="77777777" w:rsidR="001F12E6" w:rsidRDefault="001F1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90FED"/>
    <w:multiLevelType w:val="hybridMultilevel"/>
    <w:tmpl w:val="CE40FC8A"/>
    <w:lvl w:ilvl="0" w:tplc="C7B04176">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15:restartNumberingAfterBreak="0">
    <w:nsid w:val="0C6B116B"/>
    <w:multiLevelType w:val="hybridMultilevel"/>
    <w:tmpl w:val="C30E7F56"/>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 w15:restartNumberingAfterBreak="0">
    <w:nsid w:val="0CE72EEA"/>
    <w:multiLevelType w:val="hybridMultilevel"/>
    <w:tmpl w:val="A9B89B32"/>
    <w:lvl w:ilvl="0" w:tplc="7BD65D08">
      <w:start w:val="1"/>
      <w:numFmt w:val="decimal"/>
      <w:lvlText w:val="%1."/>
      <w:lvlJc w:val="left"/>
      <w:pPr>
        <w:ind w:left="1211" w:hanging="360"/>
      </w:pPr>
      <w:rPr>
        <w:b w:val="0"/>
        <w:bCs/>
        <w:color w:val="auto"/>
      </w:rPr>
    </w:lvl>
    <w:lvl w:ilvl="1" w:tplc="0C0A0019">
      <w:start w:val="1"/>
      <w:numFmt w:val="lowerLetter"/>
      <w:lvlText w:val="%2."/>
      <w:lvlJc w:val="left"/>
      <w:pPr>
        <w:ind w:left="-1112" w:hanging="360"/>
      </w:pPr>
    </w:lvl>
    <w:lvl w:ilvl="2" w:tplc="0C0A001B">
      <w:start w:val="1"/>
      <w:numFmt w:val="lowerRoman"/>
      <w:lvlText w:val="%3."/>
      <w:lvlJc w:val="right"/>
      <w:pPr>
        <w:ind w:left="-392" w:hanging="180"/>
      </w:pPr>
    </w:lvl>
    <w:lvl w:ilvl="3" w:tplc="0C0A000F">
      <w:start w:val="1"/>
      <w:numFmt w:val="decimal"/>
      <w:lvlText w:val="%4."/>
      <w:lvlJc w:val="left"/>
      <w:pPr>
        <w:ind w:left="328" w:hanging="360"/>
      </w:pPr>
    </w:lvl>
    <w:lvl w:ilvl="4" w:tplc="0C0A0019">
      <w:start w:val="1"/>
      <w:numFmt w:val="lowerLetter"/>
      <w:lvlText w:val="%5."/>
      <w:lvlJc w:val="left"/>
      <w:pPr>
        <w:ind w:left="1048" w:hanging="360"/>
      </w:pPr>
    </w:lvl>
    <w:lvl w:ilvl="5" w:tplc="0C0A001B">
      <w:start w:val="1"/>
      <w:numFmt w:val="lowerRoman"/>
      <w:lvlText w:val="%6."/>
      <w:lvlJc w:val="right"/>
      <w:pPr>
        <w:ind w:left="1768" w:hanging="180"/>
      </w:pPr>
    </w:lvl>
    <w:lvl w:ilvl="6" w:tplc="0C0A000F" w:tentative="1">
      <w:start w:val="1"/>
      <w:numFmt w:val="decimal"/>
      <w:lvlText w:val="%7."/>
      <w:lvlJc w:val="left"/>
      <w:pPr>
        <w:ind w:left="2488" w:hanging="360"/>
      </w:pPr>
    </w:lvl>
    <w:lvl w:ilvl="7" w:tplc="0C0A0019" w:tentative="1">
      <w:start w:val="1"/>
      <w:numFmt w:val="lowerLetter"/>
      <w:lvlText w:val="%8."/>
      <w:lvlJc w:val="left"/>
      <w:pPr>
        <w:ind w:left="3208" w:hanging="360"/>
      </w:pPr>
    </w:lvl>
    <w:lvl w:ilvl="8" w:tplc="0C0A001B" w:tentative="1">
      <w:start w:val="1"/>
      <w:numFmt w:val="lowerRoman"/>
      <w:lvlText w:val="%9."/>
      <w:lvlJc w:val="right"/>
      <w:pPr>
        <w:ind w:left="3928" w:hanging="180"/>
      </w:pPr>
    </w:lvl>
  </w:abstractNum>
  <w:abstractNum w:abstractNumId="3" w15:restartNumberingAfterBreak="0">
    <w:nsid w:val="169C12CC"/>
    <w:multiLevelType w:val="hybridMultilevel"/>
    <w:tmpl w:val="8D9AD924"/>
    <w:lvl w:ilvl="0" w:tplc="DF5A0D86">
      <w:start w:val="1"/>
      <w:numFmt w:val="lowerLetter"/>
      <w:lvlText w:val="%1)"/>
      <w:lvlJc w:val="left"/>
      <w:pPr>
        <w:ind w:left="1069" w:hanging="360"/>
      </w:pPr>
      <w:rPr>
        <w:rFonts w:hint="default"/>
        <w:color w:val="auto"/>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8BB7F2A"/>
    <w:multiLevelType w:val="hybridMultilevel"/>
    <w:tmpl w:val="6AD6F2A2"/>
    <w:lvl w:ilvl="0" w:tplc="C7A8F89A">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3B87342"/>
    <w:multiLevelType w:val="hybridMultilevel"/>
    <w:tmpl w:val="ABE03460"/>
    <w:lvl w:ilvl="0" w:tplc="E68E5E02">
      <w:start w:val="1"/>
      <w:numFmt w:val="bullet"/>
      <w:lvlText w:val=""/>
      <w:lvlJc w:val="left"/>
      <w:pPr>
        <w:tabs>
          <w:tab w:val="num" w:pos="2483"/>
        </w:tabs>
        <w:ind w:left="2483" w:hanging="360"/>
      </w:pPr>
      <w:rPr>
        <w:rFonts w:ascii="Wingdings" w:hAnsi="Wingdings" w:hint="default"/>
        <w:color w:val="FF00FF"/>
      </w:rPr>
    </w:lvl>
    <w:lvl w:ilvl="1" w:tplc="0C0A0003">
      <w:start w:val="1"/>
      <w:numFmt w:val="bullet"/>
      <w:lvlText w:val="o"/>
      <w:lvlJc w:val="left"/>
      <w:pPr>
        <w:tabs>
          <w:tab w:val="num" w:pos="2148"/>
        </w:tabs>
        <w:ind w:left="2148" w:hanging="360"/>
      </w:pPr>
      <w:rPr>
        <w:rFonts w:ascii="Courier New" w:hAnsi="Courier New" w:cs="Courier New" w:hint="default"/>
      </w:rPr>
    </w:lvl>
    <w:lvl w:ilvl="2" w:tplc="A4DE4D5C">
      <w:start w:val="1"/>
      <w:numFmt w:val="lowerLetter"/>
      <w:lvlText w:val="%3)"/>
      <w:lvlJc w:val="left"/>
      <w:pPr>
        <w:tabs>
          <w:tab w:val="num" w:pos="2868"/>
        </w:tabs>
        <w:ind w:left="2868" w:hanging="360"/>
      </w:pPr>
      <w:rPr>
        <w:color w:val="auto"/>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15:restartNumberingAfterBreak="0">
    <w:nsid w:val="3C653822"/>
    <w:multiLevelType w:val="hybridMultilevel"/>
    <w:tmpl w:val="7060A34E"/>
    <w:lvl w:ilvl="0" w:tplc="248EC420">
      <w:start w:val="1"/>
      <w:numFmt w:val="upperLetter"/>
      <w:lvlText w:val="%1)"/>
      <w:lvlJc w:val="left"/>
      <w:pPr>
        <w:tabs>
          <w:tab w:val="num" w:pos="1211"/>
        </w:tabs>
        <w:ind w:left="1211" w:hanging="360"/>
      </w:pPr>
      <w:rPr>
        <w:rFonts w:hint="default"/>
      </w:rPr>
    </w:lvl>
    <w:lvl w:ilvl="1" w:tplc="466E4F0C">
      <w:start w:val="1"/>
      <w:numFmt w:val="decimal"/>
      <w:lvlText w:val="%2."/>
      <w:lvlJc w:val="left"/>
      <w:pPr>
        <w:tabs>
          <w:tab w:val="num" w:pos="1931"/>
        </w:tabs>
        <w:ind w:left="1931" w:hanging="360"/>
      </w:pPr>
      <w:rPr>
        <w:rFonts w:hint="default"/>
      </w:rPr>
    </w:lvl>
    <w:lvl w:ilvl="2" w:tplc="0C0A0003">
      <w:start w:val="1"/>
      <w:numFmt w:val="bullet"/>
      <w:lvlText w:val="o"/>
      <w:lvlJc w:val="left"/>
      <w:pPr>
        <w:tabs>
          <w:tab w:val="num" w:pos="3054"/>
        </w:tabs>
        <w:ind w:left="3054" w:hanging="360"/>
      </w:pPr>
      <w:rPr>
        <w:rFonts w:ascii="Courier New" w:hAnsi="Courier New" w:cs="Courier New" w:hint="default"/>
        <w:b w:val="0"/>
      </w:rPr>
    </w:lvl>
    <w:lvl w:ilvl="3" w:tplc="0C0A000F">
      <w:start w:val="1"/>
      <w:numFmt w:val="decimal"/>
      <w:lvlText w:val="%4."/>
      <w:lvlJc w:val="left"/>
      <w:pPr>
        <w:tabs>
          <w:tab w:val="num" w:pos="3371"/>
        </w:tabs>
        <w:ind w:left="3371" w:hanging="360"/>
      </w:pPr>
      <w:rPr>
        <w:rFonts w:hint="default"/>
      </w:rPr>
    </w:lvl>
    <w:lvl w:ilvl="4" w:tplc="0C0A0019">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7" w15:restartNumberingAfterBreak="0">
    <w:nsid w:val="4E1B1980"/>
    <w:multiLevelType w:val="hybridMultilevel"/>
    <w:tmpl w:val="6AD6F2A2"/>
    <w:lvl w:ilvl="0" w:tplc="C7A8F89A">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51630900"/>
    <w:multiLevelType w:val="hybridMultilevel"/>
    <w:tmpl w:val="B4B2AC1E"/>
    <w:lvl w:ilvl="0" w:tplc="5B24E808">
      <w:start w:val="1"/>
      <w:numFmt w:val="bullet"/>
      <w:lvlText w:val=""/>
      <w:lvlJc w:val="left"/>
      <w:pPr>
        <w:ind w:left="360" w:hanging="360"/>
      </w:pPr>
      <w:rPr>
        <w:rFonts w:ascii="Symbol" w:hAnsi="Symbol" w:hint="default"/>
        <w:color w:val="auto"/>
      </w:rPr>
    </w:lvl>
    <w:lvl w:ilvl="1" w:tplc="275C40B2">
      <w:numFmt w:val="bullet"/>
      <w:lvlText w:val=""/>
      <w:lvlJc w:val="left"/>
      <w:pPr>
        <w:ind w:left="1080" w:hanging="360"/>
      </w:pPr>
      <w:rPr>
        <w:rFonts w:ascii="Symbol" w:eastAsia="Batang" w:hAnsi="Symbol" w:cs="Aria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5646719E"/>
    <w:multiLevelType w:val="hybridMultilevel"/>
    <w:tmpl w:val="5A307D52"/>
    <w:lvl w:ilvl="0" w:tplc="0FBC175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0" w15:restartNumberingAfterBreak="0">
    <w:nsid w:val="5CE035B6"/>
    <w:multiLevelType w:val="hybridMultilevel"/>
    <w:tmpl w:val="97064E24"/>
    <w:lvl w:ilvl="0" w:tplc="75D4A306">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5EF826DD"/>
    <w:multiLevelType w:val="hybridMultilevel"/>
    <w:tmpl w:val="FEEE8C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48F0CE8"/>
    <w:multiLevelType w:val="hybridMultilevel"/>
    <w:tmpl w:val="9F1A2916"/>
    <w:lvl w:ilvl="0" w:tplc="5B24E808">
      <w:start w:val="1"/>
      <w:numFmt w:val="bullet"/>
      <w:lvlText w:val=""/>
      <w:lvlJc w:val="left"/>
      <w:pPr>
        <w:ind w:left="1789" w:hanging="360"/>
      </w:pPr>
      <w:rPr>
        <w:rFonts w:ascii="Symbol" w:hAnsi="Symbol" w:hint="default"/>
        <w:color w:val="auto"/>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13" w15:restartNumberingAfterBreak="0">
    <w:nsid w:val="68A0220E"/>
    <w:multiLevelType w:val="hybridMultilevel"/>
    <w:tmpl w:val="3498F342"/>
    <w:lvl w:ilvl="0" w:tplc="7B307A0C">
      <w:start w:val="1"/>
      <w:numFmt w:val="lowerLetter"/>
      <w:lvlText w:val="%1)"/>
      <w:lvlJc w:val="left"/>
      <w:pPr>
        <w:ind w:left="1069" w:hanging="360"/>
      </w:pPr>
      <w:rPr>
        <w:rFonts w:hint="default"/>
      </w:rPr>
    </w:lvl>
    <w:lvl w:ilvl="1" w:tplc="E0F22E7E">
      <w:start w:val="1"/>
      <w:numFmt w:val="decimal"/>
      <w:lvlText w:val="%2."/>
      <w:lvlJc w:val="left"/>
      <w:pPr>
        <w:ind w:left="2134" w:hanging="705"/>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69A062B2"/>
    <w:multiLevelType w:val="hybridMultilevel"/>
    <w:tmpl w:val="89E0DA1C"/>
    <w:lvl w:ilvl="0" w:tplc="9EAA794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1859200457">
    <w:abstractNumId w:val="2"/>
  </w:num>
  <w:num w:numId="2" w16cid:durableId="1272976451">
    <w:abstractNumId w:val="6"/>
  </w:num>
  <w:num w:numId="3" w16cid:durableId="2004238428">
    <w:abstractNumId w:val="11"/>
  </w:num>
  <w:num w:numId="4" w16cid:durableId="1354111117">
    <w:abstractNumId w:val="0"/>
  </w:num>
  <w:num w:numId="5" w16cid:durableId="148635873">
    <w:abstractNumId w:val="4"/>
  </w:num>
  <w:num w:numId="6" w16cid:durableId="1863399671">
    <w:abstractNumId w:val="13"/>
  </w:num>
  <w:num w:numId="7" w16cid:durableId="447087551">
    <w:abstractNumId w:val="8"/>
  </w:num>
  <w:num w:numId="8" w16cid:durableId="1698652428">
    <w:abstractNumId w:val="3"/>
  </w:num>
  <w:num w:numId="9" w16cid:durableId="1975746282">
    <w:abstractNumId w:val="12"/>
  </w:num>
  <w:num w:numId="10" w16cid:durableId="493035924">
    <w:abstractNumId w:val="7"/>
  </w:num>
  <w:num w:numId="11" w16cid:durableId="286473653">
    <w:abstractNumId w:val="1"/>
  </w:num>
  <w:num w:numId="12" w16cid:durableId="432945028">
    <w:abstractNumId w:val="10"/>
  </w:num>
  <w:num w:numId="13" w16cid:durableId="428236882">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5519208">
    <w:abstractNumId w:val="14"/>
  </w:num>
  <w:num w:numId="15" w16cid:durableId="150255000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468074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6B"/>
    <w:rsid w:val="00000EBD"/>
    <w:rsid w:val="00001B61"/>
    <w:rsid w:val="00003380"/>
    <w:rsid w:val="000040EA"/>
    <w:rsid w:val="00005D5A"/>
    <w:rsid w:val="00010095"/>
    <w:rsid w:val="00012229"/>
    <w:rsid w:val="000123DE"/>
    <w:rsid w:val="000128C3"/>
    <w:rsid w:val="00014268"/>
    <w:rsid w:val="00025926"/>
    <w:rsid w:val="00026FAB"/>
    <w:rsid w:val="00027863"/>
    <w:rsid w:val="000320E0"/>
    <w:rsid w:val="0003404F"/>
    <w:rsid w:val="000364E1"/>
    <w:rsid w:val="00040ECC"/>
    <w:rsid w:val="00042455"/>
    <w:rsid w:val="000508E6"/>
    <w:rsid w:val="00050B56"/>
    <w:rsid w:val="00052A63"/>
    <w:rsid w:val="0005457F"/>
    <w:rsid w:val="0005480F"/>
    <w:rsid w:val="00054F3A"/>
    <w:rsid w:val="00055859"/>
    <w:rsid w:val="00056A5C"/>
    <w:rsid w:val="00060500"/>
    <w:rsid w:val="000654DC"/>
    <w:rsid w:val="00076B46"/>
    <w:rsid w:val="00081FE8"/>
    <w:rsid w:val="00083389"/>
    <w:rsid w:val="00084E86"/>
    <w:rsid w:val="00090DE0"/>
    <w:rsid w:val="000938CF"/>
    <w:rsid w:val="000947C9"/>
    <w:rsid w:val="00095034"/>
    <w:rsid w:val="00097718"/>
    <w:rsid w:val="000A0D0E"/>
    <w:rsid w:val="000A1FD8"/>
    <w:rsid w:val="000B32BE"/>
    <w:rsid w:val="000B384A"/>
    <w:rsid w:val="000B4443"/>
    <w:rsid w:val="000B4605"/>
    <w:rsid w:val="000B5BC8"/>
    <w:rsid w:val="000B7540"/>
    <w:rsid w:val="000C1B57"/>
    <w:rsid w:val="000C69A6"/>
    <w:rsid w:val="000E0717"/>
    <w:rsid w:val="000E4FEE"/>
    <w:rsid w:val="000F0E28"/>
    <w:rsid w:val="000F235C"/>
    <w:rsid w:val="000F2AA5"/>
    <w:rsid w:val="000F6AF4"/>
    <w:rsid w:val="000F6D3E"/>
    <w:rsid w:val="00100E80"/>
    <w:rsid w:val="001031B8"/>
    <w:rsid w:val="00105D97"/>
    <w:rsid w:val="00107443"/>
    <w:rsid w:val="00107BBB"/>
    <w:rsid w:val="0011206D"/>
    <w:rsid w:val="00115513"/>
    <w:rsid w:val="001217C2"/>
    <w:rsid w:val="00122E62"/>
    <w:rsid w:val="00124224"/>
    <w:rsid w:val="001343D8"/>
    <w:rsid w:val="001350C8"/>
    <w:rsid w:val="00145608"/>
    <w:rsid w:val="0014679C"/>
    <w:rsid w:val="00146F28"/>
    <w:rsid w:val="00147983"/>
    <w:rsid w:val="001515CC"/>
    <w:rsid w:val="00153EAF"/>
    <w:rsid w:val="001560EE"/>
    <w:rsid w:val="00172FA6"/>
    <w:rsid w:val="00184B6E"/>
    <w:rsid w:val="00184C2F"/>
    <w:rsid w:val="00185FCD"/>
    <w:rsid w:val="00196294"/>
    <w:rsid w:val="001A184E"/>
    <w:rsid w:val="001A244E"/>
    <w:rsid w:val="001A436E"/>
    <w:rsid w:val="001B0BD7"/>
    <w:rsid w:val="001B112F"/>
    <w:rsid w:val="001B5C8D"/>
    <w:rsid w:val="001B6723"/>
    <w:rsid w:val="001C7B0D"/>
    <w:rsid w:val="001D042A"/>
    <w:rsid w:val="001D3573"/>
    <w:rsid w:val="001D4CCB"/>
    <w:rsid w:val="001D5D91"/>
    <w:rsid w:val="001D7653"/>
    <w:rsid w:val="001D7943"/>
    <w:rsid w:val="001F06D5"/>
    <w:rsid w:val="001F0804"/>
    <w:rsid w:val="001F12E6"/>
    <w:rsid w:val="001F6926"/>
    <w:rsid w:val="001F79CB"/>
    <w:rsid w:val="001F7CAA"/>
    <w:rsid w:val="00203EBA"/>
    <w:rsid w:val="00205443"/>
    <w:rsid w:val="002140C8"/>
    <w:rsid w:val="00222CEF"/>
    <w:rsid w:val="00222D0C"/>
    <w:rsid w:val="00223162"/>
    <w:rsid w:val="00223F03"/>
    <w:rsid w:val="00230C6A"/>
    <w:rsid w:val="0023130C"/>
    <w:rsid w:val="00231FDF"/>
    <w:rsid w:val="0023594F"/>
    <w:rsid w:val="0024774B"/>
    <w:rsid w:val="00252976"/>
    <w:rsid w:val="00267825"/>
    <w:rsid w:val="00267957"/>
    <w:rsid w:val="002708A9"/>
    <w:rsid w:val="002722AD"/>
    <w:rsid w:val="00276EA9"/>
    <w:rsid w:val="00286386"/>
    <w:rsid w:val="00287C38"/>
    <w:rsid w:val="002A0424"/>
    <w:rsid w:val="002A0AB7"/>
    <w:rsid w:val="002A18DD"/>
    <w:rsid w:val="002A49F8"/>
    <w:rsid w:val="002B264D"/>
    <w:rsid w:val="002B3D31"/>
    <w:rsid w:val="002B5ABB"/>
    <w:rsid w:val="002B63EA"/>
    <w:rsid w:val="002C2AE3"/>
    <w:rsid w:val="002C5DB9"/>
    <w:rsid w:val="002C680D"/>
    <w:rsid w:val="002D1228"/>
    <w:rsid w:val="002D4419"/>
    <w:rsid w:val="002E176A"/>
    <w:rsid w:val="002E4B28"/>
    <w:rsid w:val="002E5141"/>
    <w:rsid w:val="002E57F3"/>
    <w:rsid w:val="002E6503"/>
    <w:rsid w:val="002E74F2"/>
    <w:rsid w:val="002F4DC0"/>
    <w:rsid w:val="002F61C1"/>
    <w:rsid w:val="00307E18"/>
    <w:rsid w:val="00313AA8"/>
    <w:rsid w:val="003202C2"/>
    <w:rsid w:val="003244B0"/>
    <w:rsid w:val="00324A57"/>
    <w:rsid w:val="0032519D"/>
    <w:rsid w:val="0032605D"/>
    <w:rsid w:val="00330B31"/>
    <w:rsid w:val="0033676A"/>
    <w:rsid w:val="00336966"/>
    <w:rsid w:val="00343266"/>
    <w:rsid w:val="00343ADC"/>
    <w:rsid w:val="003452E9"/>
    <w:rsid w:val="00345D10"/>
    <w:rsid w:val="0037284E"/>
    <w:rsid w:val="003743AD"/>
    <w:rsid w:val="00374F81"/>
    <w:rsid w:val="0038143E"/>
    <w:rsid w:val="0038180D"/>
    <w:rsid w:val="00382B24"/>
    <w:rsid w:val="003859F1"/>
    <w:rsid w:val="00392DE9"/>
    <w:rsid w:val="00396880"/>
    <w:rsid w:val="003A63BB"/>
    <w:rsid w:val="003A748A"/>
    <w:rsid w:val="003A7D91"/>
    <w:rsid w:val="003B091B"/>
    <w:rsid w:val="003B518F"/>
    <w:rsid w:val="003B5713"/>
    <w:rsid w:val="003B71FE"/>
    <w:rsid w:val="003C194C"/>
    <w:rsid w:val="003C1CBB"/>
    <w:rsid w:val="003C4DE1"/>
    <w:rsid w:val="003C797D"/>
    <w:rsid w:val="003D0194"/>
    <w:rsid w:val="003D2512"/>
    <w:rsid w:val="003D76F4"/>
    <w:rsid w:val="003E45E7"/>
    <w:rsid w:val="003E7611"/>
    <w:rsid w:val="003E7BA7"/>
    <w:rsid w:val="003F0D86"/>
    <w:rsid w:val="003F20EE"/>
    <w:rsid w:val="003F6034"/>
    <w:rsid w:val="003F6C4F"/>
    <w:rsid w:val="00404D07"/>
    <w:rsid w:val="00405FAE"/>
    <w:rsid w:val="0040752A"/>
    <w:rsid w:val="00412E1B"/>
    <w:rsid w:val="004155B0"/>
    <w:rsid w:val="004161AB"/>
    <w:rsid w:val="00424F52"/>
    <w:rsid w:val="00427228"/>
    <w:rsid w:val="0043176E"/>
    <w:rsid w:val="00431C8C"/>
    <w:rsid w:val="004324FD"/>
    <w:rsid w:val="00434500"/>
    <w:rsid w:val="0043491E"/>
    <w:rsid w:val="00435555"/>
    <w:rsid w:val="00440A17"/>
    <w:rsid w:val="00440EB7"/>
    <w:rsid w:val="00442D9C"/>
    <w:rsid w:val="0044465E"/>
    <w:rsid w:val="0044568F"/>
    <w:rsid w:val="00446268"/>
    <w:rsid w:val="0044700D"/>
    <w:rsid w:val="00447BD2"/>
    <w:rsid w:val="004505BD"/>
    <w:rsid w:val="004533EB"/>
    <w:rsid w:val="00455F61"/>
    <w:rsid w:val="00460D31"/>
    <w:rsid w:val="00467ACD"/>
    <w:rsid w:val="004739E3"/>
    <w:rsid w:val="004818BD"/>
    <w:rsid w:val="00483235"/>
    <w:rsid w:val="0048344D"/>
    <w:rsid w:val="00483B34"/>
    <w:rsid w:val="0048542A"/>
    <w:rsid w:val="004855D2"/>
    <w:rsid w:val="00493363"/>
    <w:rsid w:val="00493AAA"/>
    <w:rsid w:val="004948E2"/>
    <w:rsid w:val="004A3CCC"/>
    <w:rsid w:val="004A4AF6"/>
    <w:rsid w:val="004B232A"/>
    <w:rsid w:val="004C576B"/>
    <w:rsid w:val="004C742B"/>
    <w:rsid w:val="004C78DE"/>
    <w:rsid w:val="004E76EA"/>
    <w:rsid w:val="004F0E9C"/>
    <w:rsid w:val="004F491A"/>
    <w:rsid w:val="004F4BA8"/>
    <w:rsid w:val="004F7766"/>
    <w:rsid w:val="00501B9D"/>
    <w:rsid w:val="00506864"/>
    <w:rsid w:val="005102FF"/>
    <w:rsid w:val="00532ED9"/>
    <w:rsid w:val="0053307E"/>
    <w:rsid w:val="00533CB6"/>
    <w:rsid w:val="00540836"/>
    <w:rsid w:val="00551D67"/>
    <w:rsid w:val="00552278"/>
    <w:rsid w:val="005555C4"/>
    <w:rsid w:val="00557772"/>
    <w:rsid w:val="00560019"/>
    <w:rsid w:val="0056226D"/>
    <w:rsid w:val="00564226"/>
    <w:rsid w:val="005643D0"/>
    <w:rsid w:val="0057054E"/>
    <w:rsid w:val="00582C5B"/>
    <w:rsid w:val="00583F16"/>
    <w:rsid w:val="005916F1"/>
    <w:rsid w:val="005929BF"/>
    <w:rsid w:val="00595782"/>
    <w:rsid w:val="005A2A31"/>
    <w:rsid w:val="005A62EF"/>
    <w:rsid w:val="005B08B5"/>
    <w:rsid w:val="005B4840"/>
    <w:rsid w:val="005C0580"/>
    <w:rsid w:val="005C13FE"/>
    <w:rsid w:val="005C22B4"/>
    <w:rsid w:val="005C2B6D"/>
    <w:rsid w:val="005D2B03"/>
    <w:rsid w:val="005D4194"/>
    <w:rsid w:val="005E1342"/>
    <w:rsid w:val="005E2839"/>
    <w:rsid w:val="005E633F"/>
    <w:rsid w:val="005E6D1D"/>
    <w:rsid w:val="005F5249"/>
    <w:rsid w:val="006019C2"/>
    <w:rsid w:val="00606ABD"/>
    <w:rsid w:val="006077CB"/>
    <w:rsid w:val="00614A2C"/>
    <w:rsid w:val="006203D7"/>
    <w:rsid w:val="00620684"/>
    <w:rsid w:val="00637FA1"/>
    <w:rsid w:val="00640BF5"/>
    <w:rsid w:val="00655E85"/>
    <w:rsid w:val="00667887"/>
    <w:rsid w:val="00667A77"/>
    <w:rsid w:val="006707BE"/>
    <w:rsid w:val="006722F2"/>
    <w:rsid w:val="0067238D"/>
    <w:rsid w:val="006738FB"/>
    <w:rsid w:val="00680F97"/>
    <w:rsid w:val="0068263D"/>
    <w:rsid w:val="006840B7"/>
    <w:rsid w:val="00690EF9"/>
    <w:rsid w:val="006956DD"/>
    <w:rsid w:val="006A1889"/>
    <w:rsid w:val="006A4217"/>
    <w:rsid w:val="006A5034"/>
    <w:rsid w:val="006A52D5"/>
    <w:rsid w:val="006A5FE2"/>
    <w:rsid w:val="006B02B7"/>
    <w:rsid w:val="006B2A27"/>
    <w:rsid w:val="006B51B7"/>
    <w:rsid w:val="006B52BD"/>
    <w:rsid w:val="006B6BD2"/>
    <w:rsid w:val="006B7DCA"/>
    <w:rsid w:val="006C1D11"/>
    <w:rsid w:val="006C6D3A"/>
    <w:rsid w:val="006D0242"/>
    <w:rsid w:val="006D38A1"/>
    <w:rsid w:val="006D39DB"/>
    <w:rsid w:val="006D3FBC"/>
    <w:rsid w:val="006D4138"/>
    <w:rsid w:val="006D42B0"/>
    <w:rsid w:val="006E1D2B"/>
    <w:rsid w:val="006E3D6C"/>
    <w:rsid w:val="006E4587"/>
    <w:rsid w:val="006E7B51"/>
    <w:rsid w:val="006E7C68"/>
    <w:rsid w:val="006F309C"/>
    <w:rsid w:val="006F6E7D"/>
    <w:rsid w:val="006F7CD9"/>
    <w:rsid w:val="00700FAF"/>
    <w:rsid w:val="0070163B"/>
    <w:rsid w:val="00701C9A"/>
    <w:rsid w:val="00705A43"/>
    <w:rsid w:val="0071055F"/>
    <w:rsid w:val="007110FD"/>
    <w:rsid w:val="007128AD"/>
    <w:rsid w:val="00725309"/>
    <w:rsid w:val="00730E3E"/>
    <w:rsid w:val="00731BCD"/>
    <w:rsid w:val="00741C5F"/>
    <w:rsid w:val="00744A3A"/>
    <w:rsid w:val="00751797"/>
    <w:rsid w:val="00761C8B"/>
    <w:rsid w:val="0076289A"/>
    <w:rsid w:val="0077294E"/>
    <w:rsid w:val="00777CF2"/>
    <w:rsid w:val="00780799"/>
    <w:rsid w:val="00780BB7"/>
    <w:rsid w:val="00781DD4"/>
    <w:rsid w:val="00787A45"/>
    <w:rsid w:val="007905DA"/>
    <w:rsid w:val="00795834"/>
    <w:rsid w:val="007A09CA"/>
    <w:rsid w:val="007B0BBE"/>
    <w:rsid w:val="007B10AB"/>
    <w:rsid w:val="007B10DC"/>
    <w:rsid w:val="007B55FC"/>
    <w:rsid w:val="007B69C0"/>
    <w:rsid w:val="007B76D5"/>
    <w:rsid w:val="007C2ED7"/>
    <w:rsid w:val="007C39CD"/>
    <w:rsid w:val="007C3FF8"/>
    <w:rsid w:val="007D319B"/>
    <w:rsid w:val="007D3C65"/>
    <w:rsid w:val="007D4D33"/>
    <w:rsid w:val="007D51B4"/>
    <w:rsid w:val="007D7C92"/>
    <w:rsid w:val="007E4E59"/>
    <w:rsid w:val="007F4467"/>
    <w:rsid w:val="007F7EB2"/>
    <w:rsid w:val="0080508F"/>
    <w:rsid w:val="008120EC"/>
    <w:rsid w:val="00816F13"/>
    <w:rsid w:val="00817662"/>
    <w:rsid w:val="0082095D"/>
    <w:rsid w:val="00821D20"/>
    <w:rsid w:val="008372F4"/>
    <w:rsid w:val="00841974"/>
    <w:rsid w:val="00842693"/>
    <w:rsid w:val="0084474A"/>
    <w:rsid w:val="008451A7"/>
    <w:rsid w:val="008454BD"/>
    <w:rsid w:val="00850916"/>
    <w:rsid w:val="00853BAA"/>
    <w:rsid w:val="008544FC"/>
    <w:rsid w:val="00855E04"/>
    <w:rsid w:val="008610F6"/>
    <w:rsid w:val="00862C8D"/>
    <w:rsid w:val="00867DF9"/>
    <w:rsid w:val="00870571"/>
    <w:rsid w:val="00871473"/>
    <w:rsid w:val="00883103"/>
    <w:rsid w:val="008977F6"/>
    <w:rsid w:val="008A6D2D"/>
    <w:rsid w:val="008B455D"/>
    <w:rsid w:val="008B54F0"/>
    <w:rsid w:val="008C22D9"/>
    <w:rsid w:val="008C23F8"/>
    <w:rsid w:val="008C33AA"/>
    <w:rsid w:val="008C51EB"/>
    <w:rsid w:val="008E0CA7"/>
    <w:rsid w:val="008E5888"/>
    <w:rsid w:val="008E6400"/>
    <w:rsid w:val="008F32BD"/>
    <w:rsid w:val="008F3D27"/>
    <w:rsid w:val="008F5213"/>
    <w:rsid w:val="008F557F"/>
    <w:rsid w:val="008F5FAF"/>
    <w:rsid w:val="00903CE5"/>
    <w:rsid w:val="00912A02"/>
    <w:rsid w:val="00924440"/>
    <w:rsid w:val="00924F96"/>
    <w:rsid w:val="0092525B"/>
    <w:rsid w:val="009343CC"/>
    <w:rsid w:val="00937466"/>
    <w:rsid w:val="00940D73"/>
    <w:rsid w:val="009411C8"/>
    <w:rsid w:val="00941D0C"/>
    <w:rsid w:val="0094705E"/>
    <w:rsid w:val="0094760E"/>
    <w:rsid w:val="0095086F"/>
    <w:rsid w:val="00951238"/>
    <w:rsid w:val="00951713"/>
    <w:rsid w:val="00952062"/>
    <w:rsid w:val="00952288"/>
    <w:rsid w:val="009551AE"/>
    <w:rsid w:val="009568B1"/>
    <w:rsid w:val="00960E16"/>
    <w:rsid w:val="00962E37"/>
    <w:rsid w:val="00964AF5"/>
    <w:rsid w:val="0096513E"/>
    <w:rsid w:val="00966FAA"/>
    <w:rsid w:val="00967892"/>
    <w:rsid w:val="0097000E"/>
    <w:rsid w:val="00970657"/>
    <w:rsid w:val="00970DDE"/>
    <w:rsid w:val="009844B7"/>
    <w:rsid w:val="00985201"/>
    <w:rsid w:val="00995749"/>
    <w:rsid w:val="009A04C2"/>
    <w:rsid w:val="009A187A"/>
    <w:rsid w:val="009A197C"/>
    <w:rsid w:val="009A4484"/>
    <w:rsid w:val="009A4ADA"/>
    <w:rsid w:val="009B07DB"/>
    <w:rsid w:val="009B38E2"/>
    <w:rsid w:val="009C0F02"/>
    <w:rsid w:val="009C1493"/>
    <w:rsid w:val="009C2995"/>
    <w:rsid w:val="009C2FB4"/>
    <w:rsid w:val="009C31E9"/>
    <w:rsid w:val="009C70AA"/>
    <w:rsid w:val="009C7243"/>
    <w:rsid w:val="009D0B46"/>
    <w:rsid w:val="009D5BAF"/>
    <w:rsid w:val="009E6597"/>
    <w:rsid w:val="009E78CF"/>
    <w:rsid w:val="009F00D0"/>
    <w:rsid w:val="00A01A68"/>
    <w:rsid w:val="00A0494E"/>
    <w:rsid w:val="00A05691"/>
    <w:rsid w:val="00A109C1"/>
    <w:rsid w:val="00A13D88"/>
    <w:rsid w:val="00A167CD"/>
    <w:rsid w:val="00A170E3"/>
    <w:rsid w:val="00A231A2"/>
    <w:rsid w:val="00A323F7"/>
    <w:rsid w:val="00A33A19"/>
    <w:rsid w:val="00A47618"/>
    <w:rsid w:val="00A507E0"/>
    <w:rsid w:val="00A556D5"/>
    <w:rsid w:val="00A56CE6"/>
    <w:rsid w:val="00A70E2E"/>
    <w:rsid w:val="00A74B93"/>
    <w:rsid w:val="00A77D84"/>
    <w:rsid w:val="00A87515"/>
    <w:rsid w:val="00A91D5B"/>
    <w:rsid w:val="00A93529"/>
    <w:rsid w:val="00A9682C"/>
    <w:rsid w:val="00A97CA7"/>
    <w:rsid w:val="00AA3D69"/>
    <w:rsid w:val="00AA5926"/>
    <w:rsid w:val="00AA6A5A"/>
    <w:rsid w:val="00AB19D6"/>
    <w:rsid w:val="00AB2DAA"/>
    <w:rsid w:val="00AC245D"/>
    <w:rsid w:val="00AC28BE"/>
    <w:rsid w:val="00AD2B38"/>
    <w:rsid w:val="00AD76AF"/>
    <w:rsid w:val="00AE0AF0"/>
    <w:rsid w:val="00AE0E42"/>
    <w:rsid w:val="00AE1CAD"/>
    <w:rsid w:val="00AE1F19"/>
    <w:rsid w:val="00AE564D"/>
    <w:rsid w:val="00AF0D6F"/>
    <w:rsid w:val="00AF5EBB"/>
    <w:rsid w:val="00B0008A"/>
    <w:rsid w:val="00B00A06"/>
    <w:rsid w:val="00B01365"/>
    <w:rsid w:val="00B128C1"/>
    <w:rsid w:val="00B40158"/>
    <w:rsid w:val="00B4092D"/>
    <w:rsid w:val="00B4317F"/>
    <w:rsid w:val="00B509E6"/>
    <w:rsid w:val="00B54D1A"/>
    <w:rsid w:val="00B627ED"/>
    <w:rsid w:val="00B751C4"/>
    <w:rsid w:val="00B76FCC"/>
    <w:rsid w:val="00B808C3"/>
    <w:rsid w:val="00B84066"/>
    <w:rsid w:val="00B920D4"/>
    <w:rsid w:val="00B931CA"/>
    <w:rsid w:val="00BA2EDE"/>
    <w:rsid w:val="00BA40F9"/>
    <w:rsid w:val="00BB7802"/>
    <w:rsid w:val="00BC055E"/>
    <w:rsid w:val="00BC4602"/>
    <w:rsid w:val="00BE730C"/>
    <w:rsid w:val="00C01140"/>
    <w:rsid w:val="00C02F3B"/>
    <w:rsid w:val="00C04B1D"/>
    <w:rsid w:val="00C1015A"/>
    <w:rsid w:val="00C1039E"/>
    <w:rsid w:val="00C13882"/>
    <w:rsid w:val="00C16538"/>
    <w:rsid w:val="00C22C23"/>
    <w:rsid w:val="00C24D24"/>
    <w:rsid w:val="00C25B14"/>
    <w:rsid w:val="00C2758F"/>
    <w:rsid w:val="00C3055C"/>
    <w:rsid w:val="00C33651"/>
    <w:rsid w:val="00C3449C"/>
    <w:rsid w:val="00C36305"/>
    <w:rsid w:val="00C366CB"/>
    <w:rsid w:val="00C4318B"/>
    <w:rsid w:val="00C440F7"/>
    <w:rsid w:val="00C51CA1"/>
    <w:rsid w:val="00C5787D"/>
    <w:rsid w:val="00C57C31"/>
    <w:rsid w:val="00C631D1"/>
    <w:rsid w:val="00C64569"/>
    <w:rsid w:val="00C72AD6"/>
    <w:rsid w:val="00C936E4"/>
    <w:rsid w:val="00C95814"/>
    <w:rsid w:val="00C96789"/>
    <w:rsid w:val="00C96910"/>
    <w:rsid w:val="00C978AF"/>
    <w:rsid w:val="00C97E9F"/>
    <w:rsid w:val="00CA1F19"/>
    <w:rsid w:val="00CA7D38"/>
    <w:rsid w:val="00CB0C0E"/>
    <w:rsid w:val="00CB5919"/>
    <w:rsid w:val="00CC2131"/>
    <w:rsid w:val="00CC4052"/>
    <w:rsid w:val="00CC491F"/>
    <w:rsid w:val="00CC4B61"/>
    <w:rsid w:val="00CD78BF"/>
    <w:rsid w:val="00CE0397"/>
    <w:rsid w:val="00CE19A1"/>
    <w:rsid w:val="00CE27CD"/>
    <w:rsid w:val="00CE44BA"/>
    <w:rsid w:val="00CE57BD"/>
    <w:rsid w:val="00CE68DF"/>
    <w:rsid w:val="00CF00EA"/>
    <w:rsid w:val="00CF22B7"/>
    <w:rsid w:val="00CF3256"/>
    <w:rsid w:val="00CF4097"/>
    <w:rsid w:val="00CF76C2"/>
    <w:rsid w:val="00D01807"/>
    <w:rsid w:val="00D06D3C"/>
    <w:rsid w:val="00D07964"/>
    <w:rsid w:val="00D16513"/>
    <w:rsid w:val="00D16E06"/>
    <w:rsid w:val="00D2086B"/>
    <w:rsid w:val="00D2178D"/>
    <w:rsid w:val="00D23C3D"/>
    <w:rsid w:val="00D24FBA"/>
    <w:rsid w:val="00D308E8"/>
    <w:rsid w:val="00D33780"/>
    <w:rsid w:val="00D33D6D"/>
    <w:rsid w:val="00D345B6"/>
    <w:rsid w:val="00D4119A"/>
    <w:rsid w:val="00D43577"/>
    <w:rsid w:val="00D45F5D"/>
    <w:rsid w:val="00D50481"/>
    <w:rsid w:val="00D50D4C"/>
    <w:rsid w:val="00D661EE"/>
    <w:rsid w:val="00D66C2B"/>
    <w:rsid w:val="00D7025F"/>
    <w:rsid w:val="00D7553A"/>
    <w:rsid w:val="00D83180"/>
    <w:rsid w:val="00D833F7"/>
    <w:rsid w:val="00D85108"/>
    <w:rsid w:val="00D86D21"/>
    <w:rsid w:val="00D97BE3"/>
    <w:rsid w:val="00DA3EC9"/>
    <w:rsid w:val="00DB1577"/>
    <w:rsid w:val="00DB6E07"/>
    <w:rsid w:val="00DD4A30"/>
    <w:rsid w:val="00DE2AD0"/>
    <w:rsid w:val="00DF4A5B"/>
    <w:rsid w:val="00E00DAA"/>
    <w:rsid w:val="00E02BA9"/>
    <w:rsid w:val="00E05B22"/>
    <w:rsid w:val="00E1083D"/>
    <w:rsid w:val="00E10948"/>
    <w:rsid w:val="00E1129F"/>
    <w:rsid w:val="00E15E07"/>
    <w:rsid w:val="00E17EA7"/>
    <w:rsid w:val="00E40580"/>
    <w:rsid w:val="00E405DA"/>
    <w:rsid w:val="00E41491"/>
    <w:rsid w:val="00E4404E"/>
    <w:rsid w:val="00E45E1F"/>
    <w:rsid w:val="00E46079"/>
    <w:rsid w:val="00E47536"/>
    <w:rsid w:val="00E50123"/>
    <w:rsid w:val="00E52CEB"/>
    <w:rsid w:val="00E55D98"/>
    <w:rsid w:val="00E56A85"/>
    <w:rsid w:val="00E56A9A"/>
    <w:rsid w:val="00E572E6"/>
    <w:rsid w:val="00E57517"/>
    <w:rsid w:val="00E60444"/>
    <w:rsid w:val="00E6217B"/>
    <w:rsid w:val="00E63595"/>
    <w:rsid w:val="00E742A5"/>
    <w:rsid w:val="00E91A55"/>
    <w:rsid w:val="00E940D5"/>
    <w:rsid w:val="00E95266"/>
    <w:rsid w:val="00EA0CA7"/>
    <w:rsid w:val="00EA1794"/>
    <w:rsid w:val="00EA4BA6"/>
    <w:rsid w:val="00EA5EA4"/>
    <w:rsid w:val="00EB03DC"/>
    <w:rsid w:val="00EB122A"/>
    <w:rsid w:val="00EC1AD2"/>
    <w:rsid w:val="00EC4B22"/>
    <w:rsid w:val="00EC6741"/>
    <w:rsid w:val="00ED35EB"/>
    <w:rsid w:val="00ED53AC"/>
    <w:rsid w:val="00EF05DE"/>
    <w:rsid w:val="00F00D4D"/>
    <w:rsid w:val="00F0598D"/>
    <w:rsid w:val="00F11DA0"/>
    <w:rsid w:val="00F1764F"/>
    <w:rsid w:val="00F229FD"/>
    <w:rsid w:val="00F27919"/>
    <w:rsid w:val="00F374C9"/>
    <w:rsid w:val="00F4401B"/>
    <w:rsid w:val="00F45566"/>
    <w:rsid w:val="00F46911"/>
    <w:rsid w:val="00F5013D"/>
    <w:rsid w:val="00F61C69"/>
    <w:rsid w:val="00F64E19"/>
    <w:rsid w:val="00F6771D"/>
    <w:rsid w:val="00F7441F"/>
    <w:rsid w:val="00F82060"/>
    <w:rsid w:val="00F86FA0"/>
    <w:rsid w:val="00F918C6"/>
    <w:rsid w:val="00F91BA8"/>
    <w:rsid w:val="00F93638"/>
    <w:rsid w:val="00FA475D"/>
    <w:rsid w:val="00FB390A"/>
    <w:rsid w:val="00FC48F0"/>
    <w:rsid w:val="00FC7AB9"/>
    <w:rsid w:val="00FD6028"/>
    <w:rsid w:val="00FE02B3"/>
    <w:rsid w:val="00FE0837"/>
    <w:rsid w:val="00FE107F"/>
    <w:rsid w:val="00FE17D5"/>
    <w:rsid w:val="00FF329C"/>
    <w:rsid w:val="00FF53A1"/>
    <w:rsid w:val="00FF7E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32730E2"/>
  <w15:chartTrackingRefBased/>
  <w15:docId w15:val="{A6D8F5B8-323C-4263-A86E-42AAF90D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2" w:uiPriority="99"/>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7BBB"/>
    <w:rPr>
      <w:sz w:val="24"/>
      <w:szCs w:val="24"/>
    </w:rPr>
  </w:style>
  <w:style w:type="paragraph" w:styleId="Ttulo1">
    <w:name w:val="heading 1"/>
    <w:basedOn w:val="Normal"/>
    <w:next w:val="Normal"/>
    <w:link w:val="Ttulo1Car"/>
    <w:qFormat/>
    <w:pPr>
      <w:keepNext/>
      <w:ind w:right="-1" w:firstLine="4140"/>
      <w:jc w:val="both"/>
      <w:outlineLvl w:val="0"/>
    </w:pPr>
    <w:rPr>
      <w:rFonts w:ascii="Arial" w:hAnsi="Arial" w:cs="Arial"/>
      <w:b/>
      <w:sz w:val="20"/>
      <w:szCs w:val="20"/>
    </w:rPr>
  </w:style>
  <w:style w:type="paragraph" w:styleId="Ttulo2">
    <w:name w:val="heading 2"/>
    <w:basedOn w:val="Normal"/>
    <w:next w:val="Normal"/>
    <w:link w:val="Ttulo2Car"/>
    <w:qFormat/>
    <w:pPr>
      <w:keepNext/>
      <w:tabs>
        <w:tab w:val="left" w:pos="5103"/>
        <w:tab w:val="left" w:pos="5670"/>
      </w:tabs>
      <w:jc w:val="center"/>
      <w:outlineLvl w:val="1"/>
    </w:pPr>
    <w:rPr>
      <w:rFonts w:ascii="Albertus Medium" w:hAnsi="Albertus Medium"/>
      <w:b/>
      <w:sz w:val="28"/>
      <w:szCs w:val="20"/>
      <w:lang w:val="es-ES_tradnl"/>
    </w:rPr>
  </w:style>
  <w:style w:type="paragraph" w:styleId="Ttulo3">
    <w:name w:val="heading 3"/>
    <w:basedOn w:val="Normal"/>
    <w:next w:val="Normal"/>
    <w:link w:val="Ttulo3Car"/>
    <w:uiPriority w:val="9"/>
    <w:qFormat/>
    <w:pPr>
      <w:keepNext/>
      <w:pBdr>
        <w:bottom w:val="single" w:sz="4" w:space="1" w:color="auto"/>
      </w:pBdr>
      <w:tabs>
        <w:tab w:val="left" w:pos="1620"/>
        <w:tab w:val="left" w:pos="4500"/>
        <w:tab w:val="left" w:pos="7200"/>
      </w:tabs>
      <w:autoSpaceDE w:val="0"/>
      <w:autoSpaceDN w:val="0"/>
      <w:adjustRightInd w:val="0"/>
      <w:spacing w:after="120"/>
      <w:ind w:left="539" w:right="505"/>
      <w:jc w:val="both"/>
      <w:outlineLvl w:val="2"/>
    </w:pPr>
    <w:rPr>
      <w:rFonts w:ascii="Arial" w:hAnsi="Arial" w:cs="Arial"/>
      <w:b/>
      <w:bCs/>
      <w:sz w:val="22"/>
      <w:szCs w:val="18"/>
    </w:rPr>
  </w:style>
  <w:style w:type="paragraph" w:styleId="Ttulo4">
    <w:name w:val="heading 4"/>
    <w:basedOn w:val="Normal"/>
    <w:next w:val="Normal"/>
    <w:link w:val="Ttulo4Car"/>
    <w:uiPriority w:val="9"/>
    <w:qFormat/>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EF05DE"/>
    <w:pPr>
      <w:keepNext/>
      <w:framePr w:hSpace="141" w:wrap="notBeside" w:vAnchor="text" w:hAnchor="margin" w:y="40"/>
      <w:jc w:val="center"/>
      <w:outlineLvl w:val="4"/>
    </w:pPr>
    <w:rPr>
      <w:rFonts w:ascii="Arial" w:hAnsi="Arial" w:cs="Arial"/>
      <w:b/>
      <w:sz w:val="20"/>
      <w:szCs w:val="20"/>
    </w:rPr>
  </w:style>
  <w:style w:type="paragraph" w:styleId="Ttulo6">
    <w:name w:val="heading 6"/>
    <w:basedOn w:val="Normal"/>
    <w:next w:val="Normal"/>
    <w:link w:val="Ttulo6Car"/>
    <w:qFormat/>
    <w:rsid w:val="00EF05DE"/>
    <w:pPr>
      <w:keepNext/>
      <w:pBdr>
        <w:bottom w:val="single" w:sz="4" w:space="1" w:color="auto"/>
      </w:pBdr>
      <w:tabs>
        <w:tab w:val="left" w:pos="4680"/>
        <w:tab w:val="left" w:pos="7200"/>
      </w:tabs>
      <w:ind w:left="360" w:right="894" w:firstLine="1260"/>
      <w:jc w:val="both"/>
      <w:outlineLvl w:val="5"/>
    </w:pPr>
    <w:rPr>
      <w:rFonts w:ascii="Arial" w:hAnsi="Arial" w:cs="Arial"/>
      <w:b/>
      <w:bCs/>
      <w:sz w:val="22"/>
    </w:rPr>
  </w:style>
  <w:style w:type="paragraph" w:styleId="Ttulo7">
    <w:name w:val="heading 7"/>
    <w:basedOn w:val="Normal"/>
    <w:next w:val="Normal"/>
    <w:link w:val="Ttulo7Car"/>
    <w:qFormat/>
    <w:rsid w:val="00EF05DE"/>
    <w:pPr>
      <w:keepNext/>
      <w:framePr w:hSpace="141" w:wrap="around" w:vAnchor="text" w:hAnchor="margin" w:y="40"/>
      <w:ind w:right="885"/>
      <w:jc w:val="center"/>
      <w:outlineLvl w:val="6"/>
    </w:pPr>
    <w:rPr>
      <w:rFonts w:ascii="Arial" w:hAnsi="Arial" w:cs="Arial"/>
      <w:b/>
      <w:sz w:val="28"/>
      <w:szCs w:val="28"/>
    </w:rPr>
  </w:style>
  <w:style w:type="paragraph" w:styleId="Ttulo8">
    <w:name w:val="heading 8"/>
    <w:basedOn w:val="Normal"/>
    <w:next w:val="Normal"/>
    <w:link w:val="Ttulo8Car"/>
    <w:qFormat/>
    <w:rsid w:val="00EF05DE"/>
    <w:pPr>
      <w:keepNext/>
      <w:framePr w:hSpace="141" w:wrap="around" w:vAnchor="text" w:hAnchor="margin" w:xAlign="center" w:y="40"/>
      <w:jc w:val="right"/>
      <w:outlineLvl w:val="7"/>
    </w:pPr>
    <w:rPr>
      <w:rFonts w:ascii="Arial" w:hAnsi="Arial" w:cs="Arial"/>
      <w:b/>
      <w:bCs/>
      <w:sz w:val="20"/>
      <w:szCs w:val="18"/>
    </w:rPr>
  </w:style>
  <w:style w:type="paragraph" w:styleId="Ttulo9">
    <w:name w:val="heading 9"/>
    <w:basedOn w:val="Normal"/>
    <w:next w:val="Normal"/>
    <w:link w:val="Ttulo9Car"/>
    <w:qFormat/>
    <w:rsid w:val="00EF05DE"/>
    <w:pPr>
      <w:keepNext/>
      <w:jc w:val="center"/>
      <w:outlineLvl w:val="8"/>
    </w:pPr>
    <w:rPr>
      <w:rFonts w:ascii="Arial" w:hAnsi="Arial" w:cs="Arial"/>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tabs>
        <w:tab w:val="left" w:pos="1296"/>
        <w:tab w:val="left" w:pos="2016"/>
        <w:tab w:val="left" w:pos="2736"/>
        <w:tab w:val="left" w:pos="3456"/>
        <w:tab w:val="left" w:pos="4176"/>
        <w:tab w:val="left" w:pos="4896"/>
        <w:tab w:val="left" w:pos="5616"/>
        <w:tab w:val="left" w:pos="6336"/>
        <w:tab w:val="left" w:pos="7776"/>
        <w:tab w:val="left" w:pos="8496"/>
        <w:tab w:val="left" w:pos="9214"/>
      </w:tabs>
      <w:ind w:right="-30"/>
      <w:jc w:val="both"/>
    </w:pPr>
    <w:rPr>
      <w:rFonts w:ascii="Spartan" w:hAnsi="Spartan"/>
      <w:snapToGrid w:val="0"/>
      <w:szCs w:val="20"/>
    </w:rPr>
  </w:style>
  <w:style w:type="paragraph" w:styleId="Textodeglobo">
    <w:name w:val="Balloon Text"/>
    <w:basedOn w:val="Normal"/>
    <w:link w:val="TextodegloboCar"/>
    <w:semiHidden/>
    <w:rPr>
      <w:rFonts w:ascii="Tahoma" w:hAnsi="Tahoma" w:cs="Tahoma"/>
      <w:sz w:val="16"/>
      <w:szCs w:val="16"/>
    </w:rPr>
  </w:style>
  <w:style w:type="paragraph" w:styleId="NormalWeb">
    <w:name w:val="Normal (Web)"/>
    <w:basedOn w:val="Normal"/>
    <w:unhideWhenUsed/>
    <w:pPr>
      <w:spacing w:before="100" w:beforeAutospacing="1" w:after="100" w:afterAutospacing="1"/>
      <w:jc w:val="both"/>
    </w:pPr>
    <w:rPr>
      <w:rFonts w:ascii="Verdana" w:hAnsi="Verdana"/>
      <w:sz w:val="17"/>
      <w:szCs w:val="17"/>
    </w:rPr>
  </w:style>
  <w:style w:type="character" w:styleId="Textoennegrita">
    <w:name w:val="Strong"/>
    <w:uiPriority w:val="22"/>
    <w:qFormat/>
    <w:rPr>
      <w:b/>
      <w:bCs/>
    </w:rPr>
  </w:style>
  <w:style w:type="character" w:styleId="Hipervnculo">
    <w:name w:val="Hyperlink"/>
    <w:unhideWhenUsed/>
    <w:rPr>
      <w:color w:val="0000FF"/>
      <w:u w:val="single"/>
    </w:rPr>
  </w:style>
  <w:style w:type="paragraph" w:styleId="Encabezado">
    <w:name w:val="header"/>
    <w:basedOn w:val="Normal"/>
    <w:pPr>
      <w:tabs>
        <w:tab w:val="center" w:pos="4252"/>
        <w:tab w:val="right" w:pos="8504"/>
      </w:tabs>
    </w:pPr>
  </w:style>
  <w:style w:type="character" w:customStyle="1" w:styleId="EncabezadoCar">
    <w:name w:val="Encabezado Car"/>
    <w:rPr>
      <w:sz w:val="24"/>
      <w:szCs w:val="24"/>
    </w:rPr>
  </w:style>
  <w:style w:type="paragraph" w:styleId="Piedepgina">
    <w:name w:val="footer"/>
    <w:basedOn w:val="Normal"/>
    <w:uiPriority w:val="99"/>
    <w:pPr>
      <w:tabs>
        <w:tab w:val="center" w:pos="4252"/>
        <w:tab w:val="right" w:pos="8504"/>
      </w:tabs>
    </w:pPr>
  </w:style>
  <w:style w:type="character" w:customStyle="1" w:styleId="PiedepginaCar">
    <w:name w:val="Pie de página Car"/>
    <w:uiPriority w:val="99"/>
    <w:rPr>
      <w:sz w:val="24"/>
      <w:szCs w:val="24"/>
    </w:rPr>
  </w:style>
  <w:style w:type="character" w:customStyle="1" w:styleId="CarCar1">
    <w:name w:val="Car Car1"/>
    <w:semiHidden/>
    <w:rPr>
      <w:rFonts w:ascii="Calibri" w:eastAsia="Times New Roman" w:hAnsi="Calibri" w:cs="Times New Roman"/>
      <w:b/>
      <w:bCs/>
      <w:sz w:val="28"/>
      <w:szCs w:val="28"/>
    </w:rPr>
  </w:style>
  <w:style w:type="paragraph" w:styleId="Textoindependiente2">
    <w:name w:val="Body Text 2"/>
    <w:basedOn w:val="Normal"/>
    <w:link w:val="Textoindependiente2Car"/>
    <w:uiPriority w:val="99"/>
    <w:unhideWhenUsed/>
    <w:pPr>
      <w:spacing w:after="120" w:line="480" w:lineRule="auto"/>
    </w:pPr>
  </w:style>
  <w:style w:type="character" w:customStyle="1" w:styleId="CarCar">
    <w:name w:val="Car Car"/>
    <w:rPr>
      <w:sz w:val="24"/>
      <w:szCs w:val="24"/>
    </w:rPr>
  </w:style>
  <w:style w:type="character" w:customStyle="1" w:styleId="CarCar2">
    <w:name w:val="Car Car2"/>
    <w:rPr>
      <w:rFonts w:ascii="Albertus Medium" w:hAnsi="Albertus Medium"/>
      <w:b/>
      <w:sz w:val="28"/>
      <w:lang w:val="es-ES_tradnl"/>
    </w:rPr>
  </w:style>
  <w:style w:type="paragraph" w:styleId="Sangradetextonormal">
    <w:name w:val="Body Text Indent"/>
    <w:basedOn w:val="Normal"/>
    <w:link w:val="SangradetextonormalCar"/>
    <w:pPr>
      <w:ind w:firstLine="360"/>
      <w:jc w:val="both"/>
    </w:pPr>
    <w:rPr>
      <w:rFonts w:ascii="Arial" w:hAnsi="Arial" w:cs="Arial"/>
      <w:sz w:val="22"/>
      <w:szCs w:val="22"/>
    </w:rPr>
  </w:style>
  <w:style w:type="paragraph" w:styleId="Textoindependiente3">
    <w:name w:val="Body Text 3"/>
    <w:basedOn w:val="Normal"/>
    <w:link w:val="Textoindependiente3Car"/>
    <w:pPr>
      <w:autoSpaceDE w:val="0"/>
      <w:autoSpaceDN w:val="0"/>
      <w:adjustRightInd w:val="0"/>
      <w:jc w:val="both"/>
    </w:pPr>
    <w:rPr>
      <w:rFonts w:ascii="Arial" w:hAnsi="Arial" w:cs="Arial"/>
      <w:sz w:val="22"/>
      <w:szCs w:val="17"/>
    </w:rPr>
  </w:style>
  <w:style w:type="paragraph" w:styleId="Sangra2detindependiente">
    <w:name w:val="Body Text Indent 2"/>
    <w:basedOn w:val="Normal"/>
    <w:link w:val="Sangra2detindependienteCar"/>
    <w:pPr>
      <w:autoSpaceDE w:val="0"/>
      <w:autoSpaceDN w:val="0"/>
      <w:adjustRightInd w:val="0"/>
      <w:ind w:firstLine="709"/>
      <w:jc w:val="both"/>
    </w:pPr>
    <w:rPr>
      <w:rFonts w:ascii="Arial" w:hAnsi="Arial" w:cs="Arial"/>
      <w:sz w:val="22"/>
      <w:szCs w:val="22"/>
    </w:rPr>
  </w:style>
  <w:style w:type="paragraph" w:customStyle="1" w:styleId="CM24">
    <w:name w:val="CM24"/>
    <w:basedOn w:val="Normal"/>
    <w:next w:val="Normal"/>
    <w:pPr>
      <w:widowControl w:val="0"/>
      <w:autoSpaceDE w:val="0"/>
      <w:autoSpaceDN w:val="0"/>
      <w:adjustRightInd w:val="0"/>
      <w:spacing w:after="230"/>
    </w:pPr>
  </w:style>
  <w:style w:type="paragraph" w:styleId="Prrafodelista">
    <w:name w:val="List Paragraph"/>
    <w:basedOn w:val="Normal"/>
    <w:uiPriority w:val="34"/>
    <w:qFormat/>
    <w:pPr>
      <w:spacing w:after="200" w:line="276" w:lineRule="auto"/>
      <w:ind w:left="720"/>
    </w:pPr>
    <w:rPr>
      <w:rFonts w:ascii="Calibri" w:eastAsia="Calibri" w:hAnsi="Calibri"/>
      <w:sz w:val="22"/>
      <w:szCs w:val="22"/>
      <w:lang w:eastAsia="en-US"/>
    </w:rPr>
  </w:style>
  <w:style w:type="paragraph" w:styleId="Sangra3detindependiente">
    <w:name w:val="Body Text Indent 3"/>
    <w:basedOn w:val="Normal"/>
    <w:link w:val="Sangra3detindependienteCar"/>
    <w:pPr>
      <w:ind w:right="-89" w:firstLine="720"/>
      <w:jc w:val="both"/>
    </w:pPr>
    <w:rPr>
      <w:rFonts w:ascii="Arial" w:hAnsi="Arial" w:cs="Arial"/>
      <w:sz w:val="22"/>
      <w:szCs w:val="22"/>
    </w:rPr>
  </w:style>
  <w:style w:type="character" w:customStyle="1" w:styleId="content">
    <w:name w:val="content"/>
    <w:basedOn w:val="Fuentedeprrafopredeter"/>
  </w:style>
  <w:style w:type="paragraph" w:styleId="Textodebloque">
    <w:name w:val="Block Text"/>
    <w:basedOn w:val="Normal"/>
    <w:pPr>
      <w:pBdr>
        <w:right w:val="single" w:sz="4" w:space="0" w:color="auto"/>
      </w:pBdr>
      <w:ind w:left="5760" w:right="140" w:hanging="798"/>
    </w:pPr>
    <w:rPr>
      <w:rFonts w:ascii="Arial" w:hAnsi="Arial" w:cs="Arial"/>
      <w:sz w:val="14"/>
      <w:szCs w:val="14"/>
    </w:rPr>
  </w:style>
  <w:style w:type="character" w:styleId="Nmerodepgina">
    <w:name w:val="page number"/>
    <w:basedOn w:val="Fuentedeprrafopredeter"/>
  </w:style>
  <w:style w:type="paragraph" w:customStyle="1" w:styleId="gobiernoCar">
    <w:name w:val="gobierno Car"/>
    <w:basedOn w:val="Normal"/>
    <w:link w:val="gobiernoCarCar"/>
    <w:rsid w:val="00374F81"/>
    <w:pPr>
      <w:overflowPunct w:val="0"/>
      <w:autoSpaceDE w:val="0"/>
      <w:autoSpaceDN w:val="0"/>
      <w:adjustRightInd w:val="0"/>
      <w:ind w:right="567" w:firstLine="851"/>
      <w:jc w:val="both"/>
      <w:textAlignment w:val="baseline"/>
    </w:pPr>
    <w:rPr>
      <w:sz w:val="28"/>
      <w:lang w:val="es-ES_tradnl"/>
    </w:rPr>
  </w:style>
  <w:style w:type="character" w:customStyle="1" w:styleId="gobiernoCarCar">
    <w:name w:val="gobierno Car Car"/>
    <w:link w:val="gobiernoCar"/>
    <w:rsid w:val="00374F81"/>
    <w:rPr>
      <w:sz w:val="28"/>
      <w:szCs w:val="24"/>
      <w:lang w:val="es-ES_tradnl" w:eastAsia="es-ES" w:bidi="ar-SA"/>
    </w:rPr>
  </w:style>
  <w:style w:type="paragraph" w:customStyle="1" w:styleId="WW-Sangra2detindependiente">
    <w:name w:val="WW-Sangría 2 de t. independiente"/>
    <w:basedOn w:val="Normal"/>
    <w:rsid w:val="003B71FE"/>
    <w:pPr>
      <w:widowControl w:val="0"/>
      <w:suppressAutoHyphens/>
      <w:autoSpaceDE w:val="0"/>
      <w:ind w:firstLine="360"/>
      <w:jc w:val="both"/>
    </w:pPr>
    <w:rPr>
      <w:szCs w:val="20"/>
      <w:lang w:val="es-ES_tradnl" w:eastAsia="ar-SA"/>
    </w:rPr>
  </w:style>
  <w:style w:type="paragraph" w:customStyle="1" w:styleId="gobierno">
    <w:name w:val="gobierno"/>
    <w:basedOn w:val="Normal"/>
    <w:rsid w:val="00E742A5"/>
    <w:pPr>
      <w:overflowPunct w:val="0"/>
      <w:autoSpaceDE w:val="0"/>
      <w:autoSpaceDN w:val="0"/>
      <w:adjustRightInd w:val="0"/>
      <w:ind w:right="567" w:firstLine="851"/>
      <w:jc w:val="both"/>
      <w:textAlignment w:val="baseline"/>
    </w:pPr>
    <w:rPr>
      <w:sz w:val="28"/>
      <w:lang w:val="es-ES_tradnl"/>
    </w:rPr>
  </w:style>
  <w:style w:type="character" w:customStyle="1" w:styleId="TextoindependienteCar">
    <w:name w:val="Texto independiente Car"/>
    <w:link w:val="Textoindependiente"/>
    <w:rsid w:val="00F91BA8"/>
    <w:rPr>
      <w:rFonts w:ascii="Spartan" w:hAnsi="Spartan"/>
      <w:snapToGrid w:val="0"/>
      <w:sz w:val="24"/>
      <w:lang w:val="es-ES" w:eastAsia="es-ES" w:bidi="ar-SA"/>
    </w:rPr>
  </w:style>
  <w:style w:type="table" w:styleId="Tablaconcuadrcula">
    <w:name w:val="Table Grid"/>
    <w:basedOn w:val="Tablanormal"/>
    <w:uiPriority w:val="39"/>
    <w:rsid w:val="001A1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A323F7"/>
    <w:pPr>
      <w:spacing w:before="60" w:after="160" w:line="240" w:lineRule="exact"/>
    </w:pPr>
    <w:rPr>
      <w:rFonts w:ascii="Verdana" w:hAnsi="Verdana"/>
      <w:sz w:val="20"/>
      <w:szCs w:val="20"/>
      <w:lang w:val="en-US" w:eastAsia="en-US"/>
    </w:rPr>
  </w:style>
  <w:style w:type="character" w:customStyle="1" w:styleId="Ttulo5Car">
    <w:name w:val="Título 5 Car"/>
    <w:link w:val="Ttulo5"/>
    <w:rsid w:val="00EF05DE"/>
    <w:rPr>
      <w:rFonts w:ascii="Arial" w:hAnsi="Arial" w:cs="Arial"/>
      <w:b/>
    </w:rPr>
  </w:style>
  <w:style w:type="character" w:customStyle="1" w:styleId="Ttulo6Car">
    <w:name w:val="Título 6 Car"/>
    <w:link w:val="Ttulo6"/>
    <w:rsid w:val="00EF05DE"/>
    <w:rPr>
      <w:rFonts w:ascii="Arial" w:hAnsi="Arial" w:cs="Arial"/>
      <w:b/>
      <w:bCs/>
      <w:sz w:val="22"/>
      <w:szCs w:val="24"/>
    </w:rPr>
  </w:style>
  <w:style w:type="character" w:customStyle="1" w:styleId="Ttulo7Car">
    <w:name w:val="Título 7 Car"/>
    <w:link w:val="Ttulo7"/>
    <w:rsid w:val="00EF05DE"/>
    <w:rPr>
      <w:rFonts w:ascii="Arial" w:hAnsi="Arial" w:cs="Arial"/>
      <w:b/>
      <w:sz w:val="28"/>
      <w:szCs w:val="28"/>
    </w:rPr>
  </w:style>
  <w:style w:type="character" w:customStyle="1" w:styleId="Ttulo8Car">
    <w:name w:val="Título 8 Car"/>
    <w:link w:val="Ttulo8"/>
    <w:rsid w:val="00EF05DE"/>
    <w:rPr>
      <w:rFonts w:ascii="Arial" w:hAnsi="Arial" w:cs="Arial"/>
      <w:b/>
      <w:bCs/>
      <w:szCs w:val="18"/>
    </w:rPr>
  </w:style>
  <w:style w:type="character" w:customStyle="1" w:styleId="Ttulo9Car">
    <w:name w:val="Título 9 Car"/>
    <w:link w:val="Ttulo9"/>
    <w:rsid w:val="00EF05DE"/>
    <w:rPr>
      <w:rFonts w:ascii="Arial" w:hAnsi="Arial" w:cs="Arial"/>
      <w:b/>
    </w:rPr>
  </w:style>
  <w:style w:type="character" w:customStyle="1" w:styleId="TextodegloboCar">
    <w:name w:val="Texto de globo Car"/>
    <w:link w:val="Textodeglobo"/>
    <w:semiHidden/>
    <w:rsid w:val="00EF05DE"/>
    <w:rPr>
      <w:rFonts w:ascii="Tahoma" w:hAnsi="Tahoma" w:cs="Tahoma"/>
      <w:sz w:val="16"/>
      <w:szCs w:val="16"/>
    </w:rPr>
  </w:style>
  <w:style w:type="character" w:styleId="Mencinsinresolver">
    <w:name w:val="Unresolved Mention"/>
    <w:uiPriority w:val="99"/>
    <w:semiHidden/>
    <w:unhideWhenUsed/>
    <w:rsid w:val="00EF05DE"/>
    <w:rPr>
      <w:color w:val="808080"/>
      <w:shd w:val="clear" w:color="auto" w:fill="E6E6E6"/>
    </w:rPr>
  </w:style>
  <w:style w:type="character" w:styleId="Hipervnculovisitado">
    <w:name w:val="FollowedHyperlink"/>
    <w:uiPriority w:val="99"/>
    <w:rsid w:val="00EF05DE"/>
    <w:rPr>
      <w:color w:val="800080"/>
      <w:u w:val="single"/>
    </w:rPr>
  </w:style>
  <w:style w:type="paragraph" w:customStyle="1" w:styleId="Pa6">
    <w:name w:val="Pa6"/>
    <w:basedOn w:val="Normal"/>
    <w:next w:val="Normal"/>
    <w:uiPriority w:val="99"/>
    <w:rsid w:val="00941D0C"/>
    <w:pPr>
      <w:autoSpaceDE w:val="0"/>
      <w:autoSpaceDN w:val="0"/>
      <w:adjustRightInd w:val="0"/>
      <w:spacing w:line="201" w:lineRule="atLeast"/>
    </w:pPr>
    <w:rPr>
      <w:rFonts w:ascii="Arial" w:hAnsi="Arial" w:cs="Arial"/>
    </w:rPr>
  </w:style>
  <w:style w:type="paragraph" w:customStyle="1" w:styleId="Pa10">
    <w:name w:val="Pa10"/>
    <w:basedOn w:val="Normal"/>
    <w:next w:val="Normal"/>
    <w:uiPriority w:val="99"/>
    <w:rsid w:val="00941D0C"/>
    <w:pPr>
      <w:autoSpaceDE w:val="0"/>
      <w:autoSpaceDN w:val="0"/>
      <w:adjustRightInd w:val="0"/>
      <w:spacing w:line="201" w:lineRule="atLeast"/>
    </w:pPr>
    <w:rPr>
      <w:rFonts w:ascii="Arial" w:hAnsi="Arial" w:cs="Arial"/>
    </w:rPr>
  </w:style>
  <w:style w:type="paragraph" w:styleId="Textonotapie">
    <w:name w:val="footnote text"/>
    <w:basedOn w:val="Normal"/>
    <w:link w:val="TextonotapieCar"/>
    <w:uiPriority w:val="99"/>
    <w:unhideWhenUsed/>
    <w:rsid w:val="007B69C0"/>
    <w:rPr>
      <w:sz w:val="20"/>
      <w:szCs w:val="20"/>
    </w:rPr>
  </w:style>
  <w:style w:type="character" w:customStyle="1" w:styleId="TextonotapieCar">
    <w:name w:val="Texto nota pie Car"/>
    <w:basedOn w:val="Fuentedeprrafopredeter"/>
    <w:link w:val="Textonotapie"/>
    <w:uiPriority w:val="99"/>
    <w:rsid w:val="007B69C0"/>
  </w:style>
  <w:style w:type="character" w:styleId="Refdenotaalpie">
    <w:name w:val="footnote reference"/>
    <w:basedOn w:val="Fuentedeprrafopredeter"/>
    <w:uiPriority w:val="99"/>
    <w:unhideWhenUsed/>
    <w:rsid w:val="007B69C0"/>
    <w:rPr>
      <w:vertAlign w:val="superscript"/>
    </w:rPr>
  </w:style>
  <w:style w:type="character" w:customStyle="1" w:styleId="Sangra3detindependienteCar">
    <w:name w:val="Sangría 3 de t. independiente Car"/>
    <w:basedOn w:val="Fuentedeprrafopredeter"/>
    <w:link w:val="Sangra3detindependiente"/>
    <w:rsid w:val="0043176E"/>
    <w:rPr>
      <w:rFonts w:ascii="Arial" w:hAnsi="Arial" w:cs="Arial"/>
      <w:sz w:val="22"/>
      <w:szCs w:val="22"/>
    </w:rPr>
  </w:style>
  <w:style w:type="table" w:customStyle="1" w:styleId="Tablaconcuadrcula2">
    <w:name w:val="Tabla con cuadrícula2"/>
    <w:basedOn w:val="Tablanormal"/>
    <w:next w:val="Tablaconcuadrcula"/>
    <w:uiPriority w:val="39"/>
    <w:rsid w:val="004470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3E7BA7"/>
    <w:rPr>
      <w:rFonts w:ascii="Arial" w:hAnsi="Arial" w:cs="Arial"/>
      <w:b/>
    </w:rPr>
  </w:style>
  <w:style w:type="character" w:customStyle="1" w:styleId="Ttulo2Car">
    <w:name w:val="Título 2 Car"/>
    <w:basedOn w:val="Fuentedeprrafopredeter"/>
    <w:link w:val="Ttulo2"/>
    <w:rsid w:val="003E7BA7"/>
    <w:rPr>
      <w:rFonts w:ascii="Albertus Medium" w:hAnsi="Albertus Medium"/>
      <w:b/>
      <w:sz w:val="28"/>
      <w:lang w:val="es-ES_tradnl"/>
    </w:rPr>
  </w:style>
  <w:style w:type="character" w:customStyle="1" w:styleId="Ttulo3Car">
    <w:name w:val="Título 3 Car"/>
    <w:basedOn w:val="Fuentedeprrafopredeter"/>
    <w:link w:val="Ttulo3"/>
    <w:uiPriority w:val="9"/>
    <w:rsid w:val="003E7BA7"/>
    <w:rPr>
      <w:rFonts w:ascii="Arial" w:hAnsi="Arial" w:cs="Arial"/>
      <w:b/>
      <w:bCs/>
      <w:sz w:val="22"/>
      <w:szCs w:val="18"/>
    </w:rPr>
  </w:style>
  <w:style w:type="character" w:customStyle="1" w:styleId="Ttulo4Car">
    <w:name w:val="Título 4 Car"/>
    <w:basedOn w:val="Fuentedeprrafopredeter"/>
    <w:link w:val="Ttulo4"/>
    <w:uiPriority w:val="9"/>
    <w:rsid w:val="003E7BA7"/>
    <w:rPr>
      <w:rFonts w:ascii="Calibri" w:hAnsi="Calibri"/>
      <w:b/>
      <w:bCs/>
      <w:sz w:val="28"/>
      <w:szCs w:val="28"/>
    </w:rPr>
  </w:style>
  <w:style w:type="character" w:customStyle="1" w:styleId="Textoindependiente2Car">
    <w:name w:val="Texto independiente 2 Car"/>
    <w:basedOn w:val="Fuentedeprrafopredeter"/>
    <w:link w:val="Textoindependiente2"/>
    <w:uiPriority w:val="99"/>
    <w:rsid w:val="003E7BA7"/>
    <w:rPr>
      <w:sz w:val="24"/>
      <w:szCs w:val="24"/>
    </w:rPr>
  </w:style>
  <w:style w:type="character" w:customStyle="1" w:styleId="SangradetextonormalCar">
    <w:name w:val="Sangría de texto normal Car"/>
    <w:basedOn w:val="Fuentedeprrafopredeter"/>
    <w:link w:val="Sangradetextonormal"/>
    <w:rsid w:val="003E7BA7"/>
    <w:rPr>
      <w:rFonts w:ascii="Arial" w:hAnsi="Arial" w:cs="Arial"/>
      <w:sz w:val="22"/>
      <w:szCs w:val="22"/>
    </w:rPr>
  </w:style>
  <w:style w:type="character" w:customStyle="1" w:styleId="Textoindependiente3Car">
    <w:name w:val="Texto independiente 3 Car"/>
    <w:basedOn w:val="Fuentedeprrafopredeter"/>
    <w:link w:val="Textoindependiente3"/>
    <w:rsid w:val="003E7BA7"/>
    <w:rPr>
      <w:rFonts w:ascii="Arial" w:hAnsi="Arial" w:cs="Arial"/>
      <w:sz w:val="22"/>
      <w:szCs w:val="17"/>
    </w:rPr>
  </w:style>
  <w:style w:type="character" w:customStyle="1" w:styleId="Sangra2detindependienteCar">
    <w:name w:val="Sangría 2 de t. independiente Car"/>
    <w:basedOn w:val="Fuentedeprrafopredeter"/>
    <w:link w:val="Sangra2detindependiente"/>
    <w:rsid w:val="003E7BA7"/>
    <w:rPr>
      <w:rFonts w:ascii="Arial" w:hAnsi="Arial" w:cs="Arial"/>
      <w:sz w:val="22"/>
      <w:szCs w:val="22"/>
    </w:rPr>
  </w:style>
  <w:style w:type="paragraph" w:styleId="Ttulo">
    <w:name w:val="Title"/>
    <w:basedOn w:val="Normal"/>
    <w:link w:val="TtuloCar"/>
    <w:qFormat/>
    <w:rsid w:val="00795834"/>
    <w:pPr>
      <w:spacing w:after="120"/>
      <w:jc w:val="center"/>
      <w:outlineLvl w:val="0"/>
    </w:pPr>
    <w:rPr>
      <w:rFonts w:ascii="Verdana" w:hAnsi="Verdana"/>
      <w:b/>
      <w:sz w:val="22"/>
      <w:szCs w:val="22"/>
    </w:rPr>
  </w:style>
  <w:style w:type="character" w:customStyle="1" w:styleId="TtuloCar">
    <w:name w:val="Título Car"/>
    <w:basedOn w:val="Fuentedeprrafopredeter"/>
    <w:link w:val="Ttulo"/>
    <w:rsid w:val="00795834"/>
    <w:rPr>
      <w:rFonts w:ascii="Verdana" w:hAnsi="Verdana"/>
      <w:b/>
      <w:sz w:val="22"/>
      <w:szCs w:val="22"/>
    </w:rPr>
  </w:style>
  <w:style w:type="paragraph" w:customStyle="1" w:styleId="Tabla">
    <w:name w:val="Tabla"/>
    <w:basedOn w:val="Normal"/>
    <w:rsid w:val="00795834"/>
    <w:pPr>
      <w:suppressAutoHyphens/>
      <w:autoSpaceDN w:val="0"/>
    </w:pPr>
    <w:rPr>
      <w:rFonts w:ascii="Arial Narrow" w:eastAsia="Calibri" w:hAnsi="Arial Narrow"/>
      <w:b/>
      <w:sz w:val="20"/>
      <w:szCs w:val="22"/>
      <w:lang w:eastAsia="en-US"/>
    </w:rPr>
  </w:style>
  <w:style w:type="paragraph" w:customStyle="1" w:styleId="Tituloseccion">
    <w:name w:val="Titulo seccion"/>
    <w:basedOn w:val="Normal"/>
    <w:rsid w:val="00795834"/>
    <w:pPr>
      <w:suppressAutoHyphens/>
      <w:autoSpaceDN w:val="0"/>
      <w:spacing w:before="240" w:after="60"/>
    </w:pPr>
    <w:rPr>
      <w:rFonts w:ascii="Arial" w:eastAsia="Calibri" w:hAnsi="Arial"/>
      <w:b/>
      <w:caps/>
      <w:sz w:val="20"/>
      <w:szCs w:val="22"/>
      <w:lang w:eastAsia="en-US"/>
    </w:rPr>
  </w:style>
  <w:style w:type="paragraph" w:customStyle="1" w:styleId="Cabeceratabla">
    <w:name w:val="Cabecera tabla"/>
    <w:basedOn w:val="Tabla"/>
    <w:rsid w:val="00795834"/>
    <w:pPr>
      <w:spacing w:before="40"/>
    </w:pPr>
    <w:rPr>
      <w:b w:val="0"/>
    </w:rPr>
  </w:style>
  <w:style w:type="table" w:customStyle="1" w:styleId="Tablaconcuadrcula1">
    <w:name w:val="Tabla con cuadrícula1"/>
    <w:basedOn w:val="Tablanormal"/>
    <w:next w:val="Tablaconcuadrcula"/>
    <w:uiPriority w:val="39"/>
    <w:rsid w:val="007958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526194">
      <w:bodyDiv w:val="1"/>
      <w:marLeft w:val="0"/>
      <w:marRight w:val="0"/>
      <w:marTop w:val="0"/>
      <w:marBottom w:val="0"/>
      <w:divBdr>
        <w:top w:val="none" w:sz="0" w:space="0" w:color="auto"/>
        <w:left w:val="none" w:sz="0" w:space="0" w:color="auto"/>
        <w:bottom w:val="none" w:sz="0" w:space="0" w:color="auto"/>
        <w:right w:val="none" w:sz="0" w:space="0" w:color="auto"/>
      </w:divBdr>
      <w:divsChild>
        <w:div w:id="582883774">
          <w:marLeft w:val="0"/>
          <w:marRight w:val="0"/>
          <w:marTop w:val="0"/>
          <w:marBottom w:val="0"/>
          <w:divBdr>
            <w:top w:val="none" w:sz="0" w:space="0" w:color="auto"/>
            <w:left w:val="none" w:sz="0" w:space="0" w:color="auto"/>
            <w:bottom w:val="none" w:sz="0" w:space="0" w:color="auto"/>
            <w:right w:val="none" w:sz="0" w:space="0" w:color="auto"/>
          </w:divBdr>
          <w:divsChild>
            <w:div w:id="240256428">
              <w:marLeft w:val="0"/>
              <w:marRight w:val="0"/>
              <w:marTop w:val="0"/>
              <w:marBottom w:val="0"/>
              <w:divBdr>
                <w:top w:val="none" w:sz="0" w:space="0" w:color="auto"/>
                <w:left w:val="none" w:sz="0" w:space="0" w:color="auto"/>
                <w:bottom w:val="none" w:sz="0" w:space="0" w:color="auto"/>
                <w:right w:val="none" w:sz="0" w:space="0" w:color="auto"/>
              </w:divBdr>
              <w:divsChild>
                <w:div w:id="1405255462">
                  <w:marLeft w:val="0"/>
                  <w:marRight w:val="0"/>
                  <w:marTop w:val="0"/>
                  <w:marBottom w:val="0"/>
                  <w:divBdr>
                    <w:top w:val="none" w:sz="0" w:space="0" w:color="auto"/>
                    <w:left w:val="none" w:sz="0" w:space="0" w:color="auto"/>
                    <w:bottom w:val="none" w:sz="0" w:space="0" w:color="auto"/>
                    <w:right w:val="none" w:sz="0" w:space="0" w:color="auto"/>
                  </w:divBdr>
                  <w:divsChild>
                    <w:div w:id="575164981">
                      <w:marLeft w:val="0"/>
                      <w:marRight w:val="0"/>
                      <w:marTop w:val="0"/>
                      <w:marBottom w:val="0"/>
                      <w:divBdr>
                        <w:top w:val="none" w:sz="0" w:space="0" w:color="auto"/>
                        <w:left w:val="none" w:sz="0" w:space="0" w:color="auto"/>
                        <w:bottom w:val="none" w:sz="0" w:space="0" w:color="auto"/>
                        <w:right w:val="none" w:sz="0" w:space="0" w:color="auto"/>
                      </w:divBdr>
                      <w:divsChild>
                        <w:div w:id="19875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535903">
      <w:bodyDiv w:val="1"/>
      <w:marLeft w:val="0"/>
      <w:marRight w:val="0"/>
      <w:marTop w:val="0"/>
      <w:marBottom w:val="0"/>
      <w:divBdr>
        <w:top w:val="none" w:sz="0" w:space="0" w:color="auto"/>
        <w:left w:val="none" w:sz="0" w:space="0" w:color="auto"/>
        <w:bottom w:val="none" w:sz="0" w:space="0" w:color="auto"/>
        <w:right w:val="none" w:sz="0" w:space="0" w:color="auto"/>
      </w:divBdr>
    </w:div>
    <w:div w:id="642582863">
      <w:bodyDiv w:val="1"/>
      <w:marLeft w:val="0"/>
      <w:marRight w:val="0"/>
      <w:marTop w:val="0"/>
      <w:marBottom w:val="0"/>
      <w:divBdr>
        <w:top w:val="none" w:sz="0" w:space="0" w:color="auto"/>
        <w:left w:val="none" w:sz="0" w:space="0" w:color="auto"/>
        <w:bottom w:val="none" w:sz="0" w:space="0" w:color="auto"/>
        <w:right w:val="none" w:sz="0" w:space="0" w:color="auto"/>
      </w:divBdr>
    </w:div>
    <w:div w:id="1087464214">
      <w:bodyDiv w:val="1"/>
      <w:marLeft w:val="0"/>
      <w:marRight w:val="0"/>
      <w:marTop w:val="0"/>
      <w:marBottom w:val="0"/>
      <w:divBdr>
        <w:top w:val="none" w:sz="0" w:space="0" w:color="auto"/>
        <w:left w:val="none" w:sz="0" w:space="0" w:color="auto"/>
        <w:bottom w:val="none" w:sz="0" w:space="0" w:color="auto"/>
        <w:right w:val="none" w:sz="0" w:space="0" w:color="auto"/>
      </w:divBdr>
    </w:div>
    <w:div w:id="1394237795">
      <w:bodyDiv w:val="1"/>
      <w:marLeft w:val="0"/>
      <w:marRight w:val="0"/>
      <w:marTop w:val="0"/>
      <w:marBottom w:val="0"/>
      <w:divBdr>
        <w:top w:val="none" w:sz="0" w:space="0" w:color="auto"/>
        <w:left w:val="none" w:sz="0" w:space="0" w:color="auto"/>
        <w:bottom w:val="none" w:sz="0" w:space="0" w:color="auto"/>
        <w:right w:val="none" w:sz="0" w:space="0" w:color="auto"/>
      </w:divBdr>
    </w:div>
    <w:div w:id="1567763168">
      <w:bodyDiv w:val="1"/>
      <w:marLeft w:val="0"/>
      <w:marRight w:val="0"/>
      <w:marTop w:val="0"/>
      <w:marBottom w:val="0"/>
      <w:divBdr>
        <w:top w:val="none" w:sz="0" w:space="0" w:color="auto"/>
        <w:left w:val="none" w:sz="0" w:space="0" w:color="auto"/>
        <w:bottom w:val="none" w:sz="0" w:space="0" w:color="auto"/>
        <w:right w:val="none" w:sz="0" w:space="0" w:color="auto"/>
      </w:divBdr>
    </w:div>
    <w:div w:id="1880702063">
      <w:bodyDiv w:val="1"/>
      <w:marLeft w:val="0"/>
      <w:marRight w:val="0"/>
      <w:marTop w:val="0"/>
      <w:marBottom w:val="0"/>
      <w:divBdr>
        <w:top w:val="none" w:sz="0" w:space="0" w:color="auto"/>
        <w:left w:val="none" w:sz="0" w:space="0" w:color="auto"/>
        <w:bottom w:val="none" w:sz="0" w:space="0" w:color="auto"/>
        <w:right w:val="none" w:sz="0" w:space="0" w:color="auto"/>
      </w:divBdr>
    </w:div>
    <w:div w:id="199544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C-Juventud\2009%20JUVENTUD\09%20VARIOS\PLANTILLA%20INFORMES%20ENCABEZADO%20ACTUAL.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DE51-42BD-44A7-A87C-72B367DB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INFORMES ENCABEZADO ACTUAL</Template>
  <TotalTime>233</TotalTime>
  <Pages>1</Pages>
  <Words>446</Words>
  <Characters>2403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Área</vt:lpstr>
    </vt:vector>
  </TitlesOfParts>
  <Company>windowsxp</Company>
  <LinksUpToDate>false</LinksUpToDate>
  <CharactersWithSpaces>2844</CharactersWithSpaces>
  <SharedDoc>false</SharedDoc>
  <HLinks>
    <vt:vector size="18" baseType="variant">
      <vt:variant>
        <vt:i4>5701747</vt:i4>
      </vt:variant>
      <vt:variant>
        <vt:i4>161</vt:i4>
      </vt:variant>
      <vt:variant>
        <vt:i4>0</vt:i4>
      </vt:variant>
      <vt:variant>
        <vt:i4>5</vt:i4>
      </vt:variant>
      <vt:variant>
        <vt:lpwstr>mailto:juventud@dipuleon.es</vt:lpwstr>
      </vt:variant>
      <vt:variant>
        <vt:lpwstr/>
      </vt:variant>
      <vt:variant>
        <vt:i4>5701747</vt:i4>
      </vt:variant>
      <vt:variant>
        <vt:i4>98</vt:i4>
      </vt:variant>
      <vt:variant>
        <vt:i4>0</vt:i4>
      </vt:variant>
      <vt:variant>
        <vt:i4>5</vt:i4>
      </vt:variant>
      <vt:variant>
        <vt:lpwstr>mailto:juventud@dipuleon.es</vt:lpwstr>
      </vt:variant>
      <vt:variant>
        <vt:lpwstr/>
      </vt:variant>
      <vt:variant>
        <vt:i4>6357026</vt:i4>
      </vt:variant>
      <vt:variant>
        <vt:i4>0</vt:i4>
      </vt:variant>
      <vt:variant>
        <vt:i4>0</vt:i4>
      </vt:variant>
      <vt:variant>
        <vt:i4>5</vt:i4>
      </vt:variant>
      <vt:variant>
        <vt:lpwstr>http://www.dipuleon.es/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Área</dc:title>
  <dc:subject/>
  <dc:creator>Ángel Cobo Vidal</dc:creator>
  <cp:keywords/>
  <dc:description/>
  <cp:lastModifiedBy>MARIO SAN PEDRO SOTO</cp:lastModifiedBy>
  <cp:revision>38</cp:revision>
  <cp:lastPrinted>2024-11-11T11:26:00Z</cp:lastPrinted>
  <dcterms:created xsi:type="dcterms:W3CDTF">2024-10-18T07:04:00Z</dcterms:created>
  <dcterms:modified xsi:type="dcterms:W3CDTF">2024-11-11T11:26:00Z</dcterms:modified>
</cp:coreProperties>
</file>